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49" w:rsidRDefault="003D7A49" w:rsidP="003D7A49">
      <w:pPr>
        <w:autoSpaceDE w:val="0"/>
        <w:autoSpaceDN w:val="0"/>
        <w:adjustRightInd w:val="0"/>
        <w:ind w:left="6372" w:firstLine="708"/>
        <w:jc w:val="center"/>
        <w:rPr>
          <w:rFonts w:ascii="Century Gothic" w:eastAsiaTheme="minorHAnsi" w:hAnsi="Century Gothic" w:cs="Century Gothic"/>
          <w:b/>
          <w:bCs/>
          <w:color w:val="000000"/>
          <w:sz w:val="22"/>
          <w:szCs w:val="22"/>
          <w:lang w:eastAsia="en-US"/>
        </w:rPr>
      </w:pPr>
      <w:bookmarkStart w:id="0" w:name="_GoBack"/>
      <w:bookmarkEnd w:id="0"/>
      <w:r>
        <w:rPr>
          <w:rFonts w:ascii="Century Gothic" w:eastAsiaTheme="minorHAnsi" w:hAnsi="Century Gothic" w:cs="Century Gothic"/>
          <w:b/>
          <w:bCs/>
          <w:color w:val="000000"/>
          <w:sz w:val="22"/>
          <w:szCs w:val="22"/>
          <w:lang w:eastAsia="en-US"/>
        </w:rPr>
        <w:t>Rev. 01 del 04/10/2022</w:t>
      </w:r>
    </w:p>
    <w:p w:rsidR="006967C5" w:rsidRDefault="005F5305" w:rsidP="0048366F">
      <w:pPr>
        <w:autoSpaceDE w:val="0"/>
        <w:autoSpaceDN w:val="0"/>
        <w:adjustRightInd w:val="0"/>
        <w:jc w:val="center"/>
        <w:rPr>
          <w:rFonts w:ascii="Century Gothic" w:eastAsiaTheme="minorHAnsi" w:hAnsi="Century Gothic" w:cs="Century Gothic"/>
          <w:b/>
          <w:bCs/>
          <w:color w:val="000000"/>
          <w:sz w:val="22"/>
          <w:szCs w:val="22"/>
          <w:lang w:eastAsia="en-US"/>
        </w:rPr>
      </w:pPr>
      <w:r>
        <w:rPr>
          <w:rFonts w:ascii="Century Gothic" w:eastAsiaTheme="minorHAnsi" w:hAnsi="Century Gothic" w:cs="Century Gothic"/>
          <w:b/>
          <w:bCs/>
          <w:color w:val="000000"/>
          <w:sz w:val="22"/>
          <w:szCs w:val="22"/>
          <w:lang w:eastAsia="en-US"/>
        </w:rPr>
        <w:t xml:space="preserve"> </w:t>
      </w:r>
    </w:p>
    <w:p w:rsidR="00142B1E" w:rsidRDefault="00142B1E" w:rsidP="00142B1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 xml:space="preserve">MODELLO PER </w:t>
      </w:r>
      <w:smartTag w:uri="urn:schemas-microsoft-com:office:smarttags" w:element="PersonName">
        <w:smartTagPr>
          <w:attr w:name="ProductID" w:val="LA SEGNALAZIONE DI"/>
        </w:smartTagPr>
        <w:r>
          <w:rPr>
            <w:rFonts w:ascii="Times-Bold" w:hAnsi="Times-Bold" w:cs="Times-Bold"/>
            <w:b/>
            <w:bCs/>
            <w:sz w:val="22"/>
            <w:szCs w:val="22"/>
          </w:rPr>
          <w:t>LA SEGNALAZIONE DI</w:t>
        </w:r>
      </w:smartTag>
      <w:r>
        <w:rPr>
          <w:rFonts w:ascii="Times-Bold" w:hAnsi="Times-Bold" w:cs="Times-Bold"/>
          <w:b/>
          <w:bCs/>
          <w:sz w:val="22"/>
          <w:szCs w:val="22"/>
        </w:rPr>
        <w:t xml:space="preserve"> CONDOTTE ILLECITE</w:t>
      </w:r>
    </w:p>
    <w:p w:rsidR="00142B1E" w:rsidRDefault="00142B1E" w:rsidP="00142B1E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Times-BoldItalic" w:hAnsi="Times-BoldItalic" w:cs="Times-BoldItalic"/>
          <w:b/>
          <w:bCs/>
          <w:i/>
          <w:iCs/>
          <w:sz w:val="22"/>
          <w:szCs w:val="22"/>
        </w:rPr>
        <w:t>(c.d. whistleblower)</w:t>
      </w:r>
    </w:p>
    <w:p w:rsidR="00142B1E" w:rsidRPr="006C7C88" w:rsidRDefault="00142B1E" w:rsidP="00142B1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0F4ED3">
        <w:rPr>
          <w:rFonts w:ascii="Arial" w:hAnsi="Arial" w:cs="Arial"/>
          <w:b/>
          <w:sz w:val="22"/>
          <w:szCs w:val="22"/>
        </w:rPr>
        <w:t>I</w:t>
      </w:r>
      <w:r w:rsidRPr="006C7C88">
        <w:rPr>
          <w:rFonts w:ascii="Arial" w:hAnsi="Arial" w:cs="Arial"/>
          <w:sz w:val="22"/>
          <w:szCs w:val="22"/>
        </w:rPr>
        <w:t xml:space="preserve"> </w:t>
      </w:r>
      <w:r w:rsidRPr="006C7C88">
        <w:rPr>
          <w:rFonts w:ascii="Arial" w:hAnsi="Arial" w:cs="Arial"/>
          <w:b/>
          <w:bCs/>
          <w:sz w:val="22"/>
          <w:szCs w:val="22"/>
        </w:rPr>
        <w:t>dipendenti e i collaboratori</w:t>
      </w:r>
      <w:r>
        <w:rPr>
          <w:rFonts w:ascii="Arial" w:hAnsi="Arial" w:cs="Arial"/>
          <w:b/>
          <w:bCs/>
          <w:sz w:val="22"/>
          <w:szCs w:val="22"/>
        </w:rPr>
        <w:t xml:space="preserve"> del Consorzio Impegno Sociale </w:t>
      </w:r>
      <w:r w:rsidRPr="006C7C88">
        <w:rPr>
          <w:rFonts w:ascii="Arial" w:hAnsi="Arial" w:cs="Arial"/>
          <w:b/>
          <w:bCs/>
          <w:sz w:val="22"/>
          <w:szCs w:val="22"/>
        </w:rPr>
        <w:t xml:space="preserve"> </w:t>
      </w:r>
      <w:r w:rsidRPr="006C7C88">
        <w:rPr>
          <w:rFonts w:ascii="Arial" w:hAnsi="Arial" w:cs="Arial"/>
          <w:sz w:val="22"/>
          <w:szCs w:val="22"/>
        </w:rPr>
        <w:t>che intendono segnalare situazioni di illecito (fatti di corruzione ed altri reati contro la pubblica amministrazione, fatti di supposto danno erariale o altri illeciti amministrativi) di cui sono venuti a conoscenza nell’amministrazione debbono utilizzare questo modello.</w:t>
      </w:r>
    </w:p>
    <w:p w:rsidR="00142B1E" w:rsidRPr="006C7C88" w:rsidRDefault="00142B1E" w:rsidP="00142B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Si rammenta che l’ordinamento tutela i dipendenti che effettuano la segnalazione di illecito. In particolare, la legge e il Piano Nazionale Anticorruzione (P.N.A.), prevedono che:</w:t>
      </w:r>
    </w:p>
    <w:p w:rsidR="00142B1E" w:rsidRPr="006C7C88" w:rsidRDefault="00142B1E" w:rsidP="00142B1E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- l’amministrazione ha l’obbligo di predisporre dei sistemi di tutela della riservatezza circa l’identità del segnalante;</w:t>
      </w:r>
    </w:p>
    <w:p w:rsidR="00142B1E" w:rsidRPr="006C7C88" w:rsidRDefault="00142B1E" w:rsidP="00142B1E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 xml:space="preserve">- </w:t>
      </w:r>
      <w:r w:rsidR="003E19CF">
        <w:rPr>
          <w:rFonts w:ascii="Arial" w:hAnsi="Arial" w:cs="Arial"/>
          <w:sz w:val="22"/>
          <w:szCs w:val="22"/>
        </w:rPr>
        <w:t xml:space="preserve">in caso di </w:t>
      </w:r>
      <w:r w:rsidRPr="006C7C88">
        <w:rPr>
          <w:rFonts w:ascii="Arial" w:hAnsi="Arial" w:cs="Arial"/>
          <w:sz w:val="22"/>
          <w:szCs w:val="22"/>
        </w:rPr>
        <w:t>procedimento disciplinare, l’identità del segnalante non può essere rivelata senza il suo consenso, a meno che la sua conoscenza non sia assolutamente indispensabile per la difesa dell’incolpato;</w:t>
      </w:r>
    </w:p>
    <w:p w:rsidR="00142B1E" w:rsidRPr="006C7C88" w:rsidRDefault="00142B1E" w:rsidP="00142B1E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- la denuncia è sottratta all’accesso previsto da</w:t>
      </w:r>
      <w:r>
        <w:rPr>
          <w:rFonts w:ascii="Arial" w:hAnsi="Arial" w:cs="Arial"/>
          <w:sz w:val="22"/>
          <w:szCs w:val="22"/>
        </w:rPr>
        <w:t>ll’articolo</w:t>
      </w:r>
      <w:r w:rsidRPr="006C7C88">
        <w:rPr>
          <w:rFonts w:ascii="Arial" w:hAnsi="Arial" w:cs="Arial"/>
          <w:sz w:val="22"/>
          <w:szCs w:val="22"/>
        </w:rPr>
        <w:t xml:space="preserve"> 22 </w:t>
      </w:r>
      <w:r>
        <w:rPr>
          <w:rFonts w:ascii="Arial" w:hAnsi="Arial" w:cs="Arial"/>
          <w:sz w:val="22"/>
          <w:szCs w:val="22"/>
        </w:rPr>
        <w:t xml:space="preserve">e </w:t>
      </w:r>
      <w:r w:rsidRPr="006C7C88">
        <w:rPr>
          <w:rFonts w:ascii="Arial" w:hAnsi="Arial" w:cs="Arial"/>
          <w:sz w:val="22"/>
          <w:szCs w:val="22"/>
        </w:rPr>
        <w:t>ss. della legge 7 agosto 1990, n. 241;</w:t>
      </w:r>
    </w:p>
    <w:p w:rsidR="00142B1E" w:rsidRPr="006C7C88" w:rsidRDefault="00142B1E" w:rsidP="00142B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- il denunciante che ritiene di essere stato discriminato nel lavoro a causa della denuncia, può segnalare (anche attraverso il sindacato) all’ispettorato della funzione pubblica i fatti di discriminazione.</w:t>
      </w:r>
    </w:p>
    <w:p w:rsidR="00142B1E" w:rsidRPr="006C7C88" w:rsidRDefault="00142B1E" w:rsidP="00142B1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Per ulteriori approfondimenti, è possibile consultare il P.N.A..</w:t>
      </w:r>
    </w:p>
    <w:p w:rsidR="00142B1E" w:rsidRPr="006C7C88" w:rsidRDefault="00142B1E" w:rsidP="00142B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 xml:space="preserve">La segnalazione va fatta al Responsabile per la prevenzione della corruzione </w:t>
      </w:r>
      <w:r>
        <w:rPr>
          <w:rFonts w:ascii="Arial" w:hAnsi="Arial" w:cs="Arial"/>
          <w:sz w:val="22"/>
          <w:szCs w:val="22"/>
        </w:rPr>
        <w:t xml:space="preserve"> e della trasparenza nella persona della </w:t>
      </w:r>
      <w:r w:rsidRPr="0027558D">
        <w:rPr>
          <w:rFonts w:ascii="Arial" w:hAnsi="Arial" w:cs="Arial"/>
          <w:sz w:val="22"/>
          <w:szCs w:val="22"/>
          <w:u w:val="single"/>
        </w:rPr>
        <w:t xml:space="preserve">Dr.ssa Marilena Gaggioli </w:t>
      </w:r>
      <w:r>
        <w:rPr>
          <w:rFonts w:ascii="Arial" w:hAnsi="Arial" w:cs="Arial"/>
          <w:sz w:val="22"/>
          <w:szCs w:val="22"/>
          <w:u w:val="single"/>
        </w:rPr>
        <w:t xml:space="preserve">- </w:t>
      </w:r>
      <w:r w:rsidRPr="0027558D">
        <w:rPr>
          <w:rFonts w:ascii="Arial" w:hAnsi="Arial" w:cs="Arial"/>
          <w:sz w:val="22"/>
          <w:szCs w:val="22"/>
          <w:u w:val="single"/>
        </w:rPr>
        <w:t xml:space="preserve">Servizio Segreteria del Consorzio Impegno Sociale </w:t>
      </w:r>
      <w:r w:rsidRPr="006C7C88">
        <w:rPr>
          <w:rFonts w:ascii="Arial" w:hAnsi="Arial" w:cs="Arial"/>
          <w:sz w:val="22"/>
          <w:szCs w:val="22"/>
        </w:rPr>
        <w:t>e può essere presentata alternativamente:</w:t>
      </w:r>
    </w:p>
    <w:p w:rsidR="00142B1E" w:rsidRPr="006C7C88" w:rsidRDefault="00142B1E" w:rsidP="00142B1E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- a mezzo del servizio postale, in busta chiusa, indirizzata al Responsabile per la prevenzione della corruzione, recante la seguente dicitura: “</w:t>
      </w:r>
      <w:r w:rsidRPr="006C7C88">
        <w:rPr>
          <w:rFonts w:ascii="Arial" w:hAnsi="Arial" w:cs="Arial"/>
          <w:i/>
          <w:iCs/>
          <w:sz w:val="22"/>
          <w:szCs w:val="22"/>
        </w:rPr>
        <w:t>Riservata personale</w:t>
      </w:r>
      <w:r w:rsidRPr="006C7C88">
        <w:rPr>
          <w:rFonts w:ascii="Arial" w:hAnsi="Arial" w:cs="Arial"/>
          <w:sz w:val="22"/>
          <w:szCs w:val="22"/>
        </w:rPr>
        <w:t>”;</w:t>
      </w:r>
    </w:p>
    <w:p w:rsidR="00142B1E" w:rsidRDefault="00142B1E" w:rsidP="00142B1E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6C7C88">
        <w:rPr>
          <w:rFonts w:ascii="Arial" w:hAnsi="Arial" w:cs="Arial"/>
          <w:sz w:val="22"/>
          <w:szCs w:val="22"/>
        </w:rPr>
        <w:t>- a mezzo consegna a mano presso l’Ufficio Protocollo, in busta chiusa, indirizzata al Responsabile per la prevenzione della corruzione, recante la seguente dicitura: “</w:t>
      </w:r>
      <w:r w:rsidRPr="006C7C88">
        <w:rPr>
          <w:rFonts w:ascii="Arial" w:hAnsi="Arial" w:cs="Arial"/>
          <w:i/>
          <w:iCs/>
          <w:sz w:val="22"/>
          <w:szCs w:val="22"/>
        </w:rPr>
        <w:t>Riservata personale</w:t>
      </w:r>
      <w:r w:rsidRPr="006C7C88">
        <w:rPr>
          <w:rFonts w:ascii="Arial" w:hAnsi="Arial" w:cs="Arial"/>
          <w:sz w:val="22"/>
          <w:szCs w:val="22"/>
        </w:rPr>
        <w:t>”.</w:t>
      </w:r>
    </w:p>
    <w:p w:rsidR="00142B1E" w:rsidRDefault="00142B1E" w:rsidP="00142B1E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direttamente a mezzo consegna al RPCT del Consorzio.</w:t>
      </w:r>
    </w:p>
    <w:p w:rsidR="00142B1E" w:rsidRDefault="00142B1E" w:rsidP="00142B1E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sz w:val="22"/>
          <w:szCs w:val="22"/>
        </w:rPr>
      </w:pPr>
      <w:r w:rsidRPr="00E9595E">
        <w:rPr>
          <w:rFonts w:ascii="Arial" w:hAnsi="Arial" w:cs="Arial"/>
          <w:sz w:val="22"/>
          <w:szCs w:val="22"/>
        </w:rPr>
        <w:t>Qualora la condotta illecita sia riferibile al RPCT stesso, la segnalazione deve essere rivolta direttamente all’Autorità nazionale anticorruzione (ANAC) o all’Autorità giudiziaria ordinaria o contabile</w:t>
      </w:r>
      <w:r>
        <w:rPr>
          <w:rFonts w:ascii="Arial" w:hAnsi="Arial" w:cs="Arial"/>
          <w:sz w:val="22"/>
          <w:szCs w:val="22"/>
        </w:rPr>
        <w:t>.</w:t>
      </w:r>
    </w:p>
    <w:p w:rsidR="00142B1E" w:rsidRPr="00E9595E" w:rsidRDefault="00142B1E" w:rsidP="00142B1E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Puo’ essere inviata </w:t>
      </w:r>
      <w:r w:rsidRPr="00E9595E">
        <w:rPr>
          <w:rFonts w:ascii="Arial" w:hAnsi="Arial" w:cs="Arial"/>
          <w:sz w:val="22"/>
          <w:szCs w:val="22"/>
        </w:rPr>
        <w:t xml:space="preserve">comunicazione attraverso </w:t>
      </w:r>
      <w:r w:rsidRPr="00E9595E">
        <w:rPr>
          <w:rFonts w:ascii="Arial" w:hAnsi="Arial" w:cs="Arial"/>
          <w:color w:val="1C2024"/>
          <w:sz w:val="22"/>
          <w:szCs w:val="22"/>
        </w:rPr>
        <w:t>la piattaforma ANAC  on line accessibile all’indirizzo:</w:t>
      </w:r>
    </w:p>
    <w:p w:rsidR="00142B1E" w:rsidRPr="00E9595E" w:rsidRDefault="00142B1E" w:rsidP="00142B1E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sz w:val="22"/>
          <w:szCs w:val="22"/>
        </w:rPr>
      </w:pPr>
      <w:r w:rsidRPr="00E9595E">
        <w:rPr>
          <w:rFonts w:ascii="Arial" w:hAnsi="Arial" w:cs="Arial"/>
          <w:sz w:val="22"/>
          <w:szCs w:val="22"/>
        </w:rPr>
        <w:t>https://servizi.anticorruzione.it/segnalazioni/</w:t>
      </w:r>
    </w:p>
    <w:p w:rsidR="00142B1E" w:rsidRPr="006C7C88" w:rsidRDefault="00142B1E" w:rsidP="00142B1E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7"/>
          <w:szCs w:val="27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4803"/>
      </w:tblGrid>
      <w:tr w:rsidR="00142B1E" w:rsidRPr="008008EB" w:rsidTr="002E545F">
        <w:tc>
          <w:tcPr>
            <w:tcW w:w="4781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Cognome e nome del segnalante</w:t>
            </w:r>
          </w:p>
        </w:tc>
        <w:tc>
          <w:tcPr>
            <w:tcW w:w="4889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1E" w:rsidRPr="008008EB" w:rsidTr="002E545F">
        <w:tc>
          <w:tcPr>
            <w:tcW w:w="4781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Data / Periodo del fatto</w:t>
            </w:r>
          </w:p>
        </w:tc>
        <w:tc>
          <w:tcPr>
            <w:tcW w:w="4889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B1E" w:rsidRPr="008008EB" w:rsidTr="002E545F">
        <w:tc>
          <w:tcPr>
            <w:tcW w:w="4781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Luogo in cui si è verificato il fatto</w:t>
            </w:r>
          </w:p>
        </w:tc>
        <w:tc>
          <w:tcPr>
            <w:tcW w:w="4889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42B1E" w:rsidRDefault="00142B1E" w:rsidP="00142B1E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8"/>
        <w:gridCol w:w="5832"/>
      </w:tblGrid>
      <w:tr w:rsidR="00142B1E" w:rsidRPr="008008EB" w:rsidTr="002E545F">
        <w:tc>
          <w:tcPr>
            <w:tcW w:w="378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Ritengo che le azioni od omissioni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Commesse o tentate siano:</w:t>
            </w:r>
          </w:p>
        </w:tc>
        <w:tc>
          <w:tcPr>
            <w:tcW w:w="589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□- penalmente rilevanti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□- poste in essere in violazione dei codici di comportamento o di altre disposizioni sanzionabili in via disciplinare;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lastRenderedPageBreak/>
              <w:t>□- suscettibili di arrecare un pregiudizio patrimoniale all’amministrazione di appartenenza o ad altro ente pubblico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□- suscettibili di arrecare un pregiudizio all’immagine dell’Amministrazione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□- altro (specificare):……………………….……..</w:t>
            </w:r>
          </w:p>
        </w:tc>
      </w:tr>
      <w:tr w:rsidR="00142B1E" w:rsidRPr="008008EB" w:rsidTr="002E545F">
        <w:tc>
          <w:tcPr>
            <w:tcW w:w="378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lastRenderedPageBreak/>
              <w:t>Descrizione del fatto (condotta ed evento)</w:t>
            </w:r>
          </w:p>
        </w:tc>
        <w:tc>
          <w:tcPr>
            <w:tcW w:w="589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</w:tc>
      </w:tr>
    </w:tbl>
    <w:p w:rsidR="00142B1E" w:rsidRDefault="00142B1E" w:rsidP="00142B1E">
      <w:pPr>
        <w:spacing w:before="48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0"/>
        <w:gridCol w:w="5830"/>
      </w:tblGrid>
      <w:tr w:rsidR="00142B1E" w:rsidRPr="008008EB" w:rsidTr="002E545F">
        <w:tc>
          <w:tcPr>
            <w:tcW w:w="378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Autore/i del fatto</w:t>
            </w:r>
          </w:p>
        </w:tc>
        <w:tc>
          <w:tcPr>
            <w:tcW w:w="589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</w:tc>
      </w:tr>
      <w:tr w:rsidR="00142B1E" w:rsidRPr="008008EB" w:rsidTr="002E545F">
        <w:tc>
          <w:tcPr>
            <w:tcW w:w="378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Altri eventuali soggetti a conoscenza del fatto e/o in grado di riferire sul medesimo</w:t>
            </w:r>
          </w:p>
        </w:tc>
        <w:tc>
          <w:tcPr>
            <w:tcW w:w="589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</w:tc>
      </w:tr>
      <w:tr w:rsidR="00142B1E" w:rsidRPr="008008EB" w:rsidTr="002E545F">
        <w:tc>
          <w:tcPr>
            <w:tcW w:w="378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Eventuali allegati a sostegno della segnalazione</w:t>
            </w:r>
          </w:p>
        </w:tc>
        <w:tc>
          <w:tcPr>
            <w:tcW w:w="5890" w:type="dxa"/>
            <w:shd w:val="clear" w:color="auto" w:fill="auto"/>
          </w:tcPr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  <w:p w:rsidR="00142B1E" w:rsidRPr="008008EB" w:rsidRDefault="00142B1E" w:rsidP="002E545F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8008EB">
              <w:rPr>
                <w:rFonts w:ascii="Arial" w:hAnsi="Arial" w:cs="Arial"/>
                <w:sz w:val="22"/>
                <w:szCs w:val="22"/>
              </w:rPr>
              <w:t>………………………………………………...</w:t>
            </w:r>
          </w:p>
        </w:tc>
      </w:tr>
    </w:tbl>
    <w:p w:rsidR="00142B1E" w:rsidRPr="003C1126" w:rsidRDefault="00142B1E" w:rsidP="00142B1E">
      <w:pPr>
        <w:autoSpaceDE w:val="0"/>
        <w:autoSpaceDN w:val="0"/>
        <w:adjustRightInd w:val="0"/>
        <w:spacing w:before="840"/>
        <w:rPr>
          <w:rFonts w:ascii="Arial" w:hAnsi="Arial" w:cs="Arial"/>
          <w:sz w:val="22"/>
          <w:szCs w:val="22"/>
        </w:rPr>
      </w:pPr>
      <w:r w:rsidRPr="003C1126">
        <w:rPr>
          <w:rFonts w:ascii="Arial" w:hAnsi="Arial" w:cs="Arial"/>
          <w:sz w:val="22"/>
          <w:szCs w:val="22"/>
        </w:rPr>
        <w:t xml:space="preserve">Luogo, data </w:t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</w:t>
      </w:r>
      <w:r w:rsidRPr="003C1126">
        <w:rPr>
          <w:rFonts w:ascii="Arial" w:hAnsi="Arial" w:cs="Arial"/>
          <w:sz w:val="22"/>
          <w:szCs w:val="22"/>
        </w:rPr>
        <w:t>irma</w:t>
      </w:r>
    </w:p>
    <w:p w:rsidR="00142B1E" w:rsidRPr="003C1126" w:rsidRDefault="00142B1E" w:rsidP="00142B1E">
      <w:pPr>
        <w:autoSpaceDE w:val="0"/>
        <w:autoSpaceDN w:val="0"/>
        <w:adjustRightInd w:val="0"/>
        <w:spacing w:before="60"/>
        <w:rPr>
          <w:rFonts w:ascii="Arial" w:hAnsi="Arial" w:cs="Arial"/>
          <w:sz w:val="22"/>
          <w:szCs w:val="22"/>
        </w:rPr>
      </w:pPr>
      <w:r w:rsidRPr="003C1126">
        <w:rPr>
          <w:rFonts w:ascii="Arial" w:hAnsi="Arial" w:cs="Arial"/>
          <w:sz w:val="22"/>
          <w:szCs w:val="22"/>
        </w:rPr>
        <w:t>____________________________</w:t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  <w:t>_________________________</w:t>
      </w:r>
    </w:p>
    <w:p w:rsidR="007F6225" w:rsidRDefault="007F6225" w:rsidP="00142B1E">
      <w:pPr>
        <w:jc w:val="both"/>
        <w:rPr>
          <w:b/>
        </w:rPr>
      </w:pPr>
    </w:p>
    <w:sectPr w:rsidR="007F6225" w:rsidSect="004A01E0">
      <w:footerReference w:type="default" r:id="rId8"/>
      <w:headerReference w:type="first" r:id="rId9"/>
      <w:footerReference w:type="first" r:id="rId10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EFE" w:rsidRDefault="00B23EFE" w:rsidP="00E27AF1">
      <w:r>
        <w:separator/>
      </w:r>
    </w:p>
  </w:endnote>
  <w:endnote w:type="continuationSeparator" w:id="0">
    <w:p w:rsidR="00B23EFE" w:rsidRDefault="00B23EFE" w:rsidP="00E2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02" w:rsidRDefault="00696202" w:rsidP="00B608E3">
    <w:pPr>
      <w:jc w:val="center"/>
      <w:rPr>
        <w:color w:val="333333"/>
      </w:rPr>
    </w:pPr>
    <w:r w:rsidRPr="00FB26EB">
      <w:rPr>
        <w:color w:val="333333"/>
        <w:sz w:val="20"/>
      </w:rPr>
      <w:t>Sede Legale: 22070 CASSINA RIZZARDI (Como)Via Monte Grappa, 95</w:t>
    </w:r>
    <w:r w:rsidRPr="00FB26EB">
      <w:rPr>
        <w:color w:val="333333"/>
        <w:sz w:val="20"/>
        <w:szCs w:val="20"/>
      </w:rPr>
      <w:t xml:space="preserve">  </w:t>
    </w:r>
    <w:r w:rsidRPr="00FB26EB">
      <w:rPr>
        <w:color w:val="333333"/>
      </w:rPr>
      <w:t xml:space="preserve">Tel./Fax: 031/92.81.81 </w:t>
    </w:r>
  </w:p>
  <w:p w:rsidR="00696202" w:rsidRPr="00B608E3" w:rsidRDefault="00696202" w:rsidP="00B608E3">
    <w:pPr>
      <w:jc w:val="center"/>
      <w:rPr>
        <w:color w:val="333333"/>
        <w:sz w:val="20"/>
        <w:szCs w:val="20"/>
      </w:rPr>
    </w:pPr>
    <w:r w:rsidRPr="00FB26EB">
      <w:rPr>
        <w:color w:val="333333"/>
        <w:lang w:val="pt-BR"/>
      </w:rPr>
      <w:t xml:space="preserve">e-mail: </w:t>
    </w:r>
    <w:r w:rsidRPr="005C3D69">
      <w:rPr>
        <w:rStyle w:val="Collegamentoipertestuale"/>
      </w:rPr>
      <w:t>cdd@consorzio</w:t>
    </w:r>
    <w:hyperlink r:id="rId1" w:history="1">
      <w:r w:rsidRPr="00682B4F">
        <w:rPr>
          <w:rStyle w:val="Collegamentoipertestuale"/>
          <w:lang w:val="pt-BR"/>
        </w:rPr>
        <w:t>impegnosociale.it</w:t>
      </w:r>
    </w:hyperlink>
    <w:r>
      <w:t xml:space="preserve"> P</w:t>
    </w:r>
    <w:r w:rsidRPr="00FB26EB">
      <w:rPr>
        <w:color w:val="333333"/>
        <w:lang w:val="pt-BR"/>
      </w:rPr>
      <w:t>. IVA: 0262991013</w:t>
    </w:r>
  </w:p>
  <w:p w:rsidR="00696202" w:rsidRDefault="006962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02" w:rsidRDefault="00696202" w:rsidP="005C3D69">
    <w:pPr>
      <w:jc w:val="center"/>
      <w:rPr>
        <w:color w:val="333333"/>
        <w:sz w:val="20"/>
        <w:szCs w:val="20"/>
      </w:rPr>
    </w:pPr>
    <w:r w:rsidRPr="00FB26EB">
      <w:rPr>
        <w:color w:val="333333"/>
        <w:sz w:val="20"/>
      </w:rPr>
      <w:t>Sede Legale: 22070 CASSINA RIZZARDI (Como)</w:t>
    </w:r>
    <w:r>
      <w:rPr>
        <w:color w:val="333333"/>
        <w:sz w:val="20"/>
        <w:szCs w:val="20"/>
      </w:rPr>
      <w:t xml:space="preserve"> </w:t>
    </w:r>
    <w:r w:rsidRPr="00FB26EB">
      <w:rPr>
        <w:color w:val="333333"/>
        <w:sz w:val="20"/>
      </w:rPr>
      <w:t>Via Monte Grappa, 95</w:t>
    </w:r>
    <w:r w:rsidRPr="00FB26EB">
      <w:rPr>
        <w:color w:val="333333"/>
        <w:sz w:val="20"/>
        <w:szCs w:val="20"/>
      </w:rPr>
      <w:t xml:space="preserve"> </w:t>
    </w:r>
  </w:p>
  <w:p w:rsidR="00696202" w:rsidRPr="005C3D69" w:rsidRDefault="00696202" w:rsidP="005C3D69">
    <w:pPr>
      <w:jc w:val="center"/>
      <w:rPr>
        <w:color w:val="333333"/>
        <w:sz w:val="20"/>
        <w:szCs w:val="20"/>
      </w:rPr>
    </w:pPr>
    <w:r w:rsidRPr="00FB26EB">
      <w:rPr>
        <w:color w:val="333333"/>
        <w:sz w:val="20"/>
        <w:szCs w:val="20"/>
      </w:rPr>
      <w:t xml:space="preserve"> </w:t>
    </w:r>
    <w:r w:rsidR="00D57C29">
      <w:rPr>
        <w:color w:val="333333"/>
      </w:rPr>
      <w:t>Tel./Fax: 031/92.76</w:t>
    </w:r>
    <w:r w:rsidRPr="00FB26EB">
      <w:rPr>
        <w:color w:val="333333"/>
      </w:rPr>
      <w:t xml:space="preserve">.81 </w:t>
    </w:r>
    <w:r w:rsidRPr="00FB26EB">
      <w:rPr>
        <w:color w:val="333333"/>
        <w:lang w:val="pt-BR"/>
      </w:rPr>
      <w:t xml:space="preserve">e-mail: </w:t>
    </w:r>
    <w:r w:rsidR="00102AF5">
      <w:rPr>
        <w:rStyle w:val="Collegamentoipertestuale"/>
      </w:rPr>
      <w:t>info</w:t>
    </w:r>
    <w:r w:rsidRPr="005C3D69">
      <w:rPr>
        <w:rStyle w:val="Collegamentoipertestuale"/>
      </w:rPr>
      <w:t>@consorzio</w:t>
    </w:r>
    <w:hyperlink r:id="rId1" w:history="1">
      <w:r w:rsidRPr="00682B4F">
        <w:rPr>
          <w:rStyle w:val="Collegamentoipertestuale"/>
          <w:lang w:val="pt-BR"/>
        </w:rPr>
        <w:t>impegnosociale.it</w:t>
      </w:r>
    </w:hyperlink>
    <w:r>
      <w:rPr>
        <w:color w:val="333333"/>
        <w:lang w:val="pt-BR"/>
      </w:rPr>
      <w:t xml:space="preserve"> </w:t>
    </w:r>
    <w:r w:rsidRPr="00FB26EB">
      <w:rPr>
        <w:color w:val="333333"/>
        <w:lang w:val="pt-BR"/>
      </w:rPr>
      <w:t>P. IVA: 0262991013</w:t>
    </w:r>
    <w:r>
      <w:rPr>
        <w:color w:val="333333"/>
        <w:lang w:val="pt-BR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EFE" w:rsidRDefault="00B23EFE" w:rsidP="00E27AF1">
      <w:r>
        <w:separator/>
      </w:r>
    </w:p>
  </w:footnote>
  <w:footnote w:type="continuationSeparator" w:id="0">
    <w:p w:rsidR="00B23EFE" w:rsidRDefault="00B23EFE" w:rsidP="00E2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02" w:rsidRDefault="00E42DDA" w:rsidP="005060FD">
    <w:pPr>
      <w:pStyle w:val="Intestazione"/>
      <w:rPr>
        <w:sz w:val="20"/>
      </w:rPr>
    </w:pPr>
    <w:r>
      <w:rPr>
        <w:noProof/>
      </w:rPr>
      <w:drawing>
        <wp:anchor distT="0" distB="0" distL="114300" distR="114300" simplePos="0" relativeHeight="251652608" behindDoc="0" locked="0" layoutInCell="1" allowOverlap="1" wp14:anchorId="6042A3DD" wp14:editId="77952C59">
          <wp:simplePos x="0" y="0"/>
          <wp:positionH relativeFrom="column">
            <wp:posOffset>-62865</wp:posOffset>
          </wp:positionH>
          <wp:positionV relativeFrom="paragraph">
            <wp:posOffset>6985</wp:posOffset>
          </wp:positionV>
          <wp:extent cx="1680566" cy="1162050"/>
          <wp:effectExtent l="0" t="0" r="0" b="0"/>
          <wp:wrapNone/>
          <wp:docPr id="14" name="Immagine 14" descr="LogoCSE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SE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610" cy="11634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05C" w:rsidRPr="00754E19">
      <w:rPr>
        <w:b/>
        <w:i/>
        <w:noProof/>
        <w:sz w:val="20"/>
      </w:rPr>
      <w:drawing>
        <wp:anchor distT="0" distB="0" distL="114300" distR="114300" simplePos="0" relativeHeight="251667968" behindDoc="0" locked="0" layoutInCell="1" allowOverlap="1" wp14:anchorId="76341FBE" wp14:editId="48B2AB11">
          <wp:simplePos x="0" y="0"/>
          <wp:positionH relativeFrom="column">
            <wp:posOffset>4842510</wp:posOffset>
          </wp:positionH>
          <wp:positionV relativeFrom="paragraph">
            <wp:posOffset>102235</wp:posOffset>
          </wp:positionV>
          <wp:extent cx="999490" cy="1028700"/>
          <wp:effectExtent l="0" t="0" r="0" b="0"/>
          <wp:wrapThrough wrapText="bothSides">
            <wp:wrapPolygon edited="0">
              <wp:start x="1647" y="400"/>
              <wp:lineTo x="1647" y="15600"/>
              <wp:lineTo x="2470" y="20800"/>
              <wp:lineTo x="18526" y="20800"/>
              <wp:lineTo x="18938" y="16000"/>
              <wp:lineTo x="19349" y="400"/>
              <wp:lineTo x="1647" y="400"/>
            </wp:wrapPolygon>
          </wp:wrapThrough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01\CDD\Qualità Sicurezza\marchi certificazione regolamenti cq\marchio 2017\PNG_web\CQY_9-15_18-07_IT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9490" cy="1028700"/>
                  </a:xfrm>
                  <a:prstGeom prst="rect">
                    <a:avLst/>
                  </a:prstGeom>
                  <a:noFill/>
                  <a:ln w="158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96202" w:rsidRDefault="00696202" w:rsidP="005060FD">
    <w:pPr>
      <w:pStyle w:val="Titolo2"/>
      <w:ind w:left="2124" w:firstLine="708"/>
      <w:rPr>
        <w:b/>
        <w:i/>
        <w:sz w:val="20"/>
      </w:rPr>
    </w:pPr>
  </w:p>
  <w:p w:rsidR="00696202" w:rsidRPr="00094E71" w:rsidRDefault="00130BC8" w:rsidP="00130BC8">
    <w:pPr>
      <w:pStyle w:val="Titolo2"/>
      <w:ind w:left="2124" w:firstLine="708"/>
      <w:rPr>
        <w:rFonts w:ascii="Arial Nova" w:hAnsi="Arial Nova"/>
        <w:b/>
        <w:i/>
      </w:rPr>
    </w:pPr>
    <w:r>
      <w:rPr>
        <w:b/>
        <w:i/>
        <w:sz w:val="20"/>
      </w:rPr>
      <w:t xml:space="preserve">         </w:t>
    </w:r>
    <w:r w:rsidR="00696202" w:rsidRPr="00094E71">
      <w:rPr>
        <w:rFonts w:ascii="Arial Nova" w:hAnsi="Arial Nova"/>
        <w:b/>
        <w:i/>
        <w:sz w:val="20"/>
      </w:rPr>
      <w:t xml:space="preserve">CONSORZIO </w:t>
    </w:r>
    <w:r w:rsidR="00094E71" w:rsidRPr="00094E71">
      <w:rPr>
        <w:rFonts w:ascii="Arial Nova" w:hAnsi="Arial Nova"/>
        <w:b/>
        <w:i/>
        <w:sz w:val="20"/>
      </w:rPr>
      <w:t xml:space="preserve">  “</w:t>
    </w:r>
    <w:r w:rsidR="00696202" w:rsidRPr="00094E71">
      <w:rPr>
        <w:rFonts w:ascii="Arial Nova" w:hAnsi="Arial Nova"/>
        <w:b/>
        <w:i/>
        <w:sz w:val="20"/>
      </w:rPr>
      <w:t>IMPEGNO SOCIALE</w:t>
    </w:r>
    <w:r w:rsidR="00696202" w:rsidRPr="00094E71">
      <w:rPr>
        <w:rFonts w:ascii="Arial Nova" w:hAnsi="Arial Nova"/>
        <w:b/>
        <w:i/>
      </w:rPr>
      <w:t>”</w:t>
    </w:r>
  </w:p>
  <w:p w:rsidR="00696202" w:rsidRPr="00094E71" w:rsidRDefault="00130BC8" w:rsidP="00130BC8">
    <w:pPr>
      <w:jc w:val="center"/>
      <w:rPr>
        <w:rFonts w:ascii="Arial Nova" w:hAnsi="Arial Nova"/>
      </w:rPr>
    </w:pPr>
    <w:r w:rsidRPr="00094E71">
      <w:rPr>
        <w:rFonts w:ascii="Arial Nova" w:hAnsi="Arial Nova"/>
        <w:b/>
        <w:i/>
        <w:sz w:val="20"/>
        <w:szCs w:val="20"/>
      </w:rPr>
      <w:t xml:space="preserve">          </w:t>
    </w:r>
    <w:r w:rsidR="00696202" w:rsidRPr="00094E71">
      <w:rPr>
        <w:rFonts w:ascii="Arial Nova" w:hAnsi="Arial Nova"/>
        <w:b/>
        <w:i/>
        <w:sz w:val="20"/>
        <w:szCs w:val="20"/>
      </w:rPr>
      <w:t>Cassina Rizzardi – Como</w:t>
    </w:r>
  </w:p>
  <w:p w:rsidR="00696202" w:rsidRPr="00C5757F" w:rsidRDefault="00696202" w:rsidP="005060FD">
    <w:pPr>
      <w:pStyle w:val="Intestazione"/>
    </w:pPr>
  </w:p>
  <w:p w:rsidR="00696202" w:rsidRPr="00C5757F" w:rsidRDefault="00696202" w:rsidP="005060FD">
    <w:pPr>
      <w:pStyle w:val="Intestazione"/>
    </w:pPr>
    <w:r w:rsidRPr="00C5757F">
      <w:tab/>
    </w:r>
  </w:p>
  <w:p w:rsidR="00696202" w:rsidRDefault="006962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3305"/>
    <w:multiLevelType w:val="hybridMultilevel"/>
    <w:tmpl w:val="A89A9B8C"/>
    <w:lvl w:ilvl="0" w:tplc="C32AC100">
      <w:start w:val="19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E05C4"/>
    <w:multiLevelType w:val="hybridMultilevel"/>
    <w:tmpl w:val="C23E5784"/>
    <w:lvl w:ilvl="0" w:tplc="F0B845F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6639B"/>
    <w:multiLevelType w:val="hybridMultilevel"/>
    <w:tmpl w:val="1490493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F157BB"/>
    <w:multiLevelType w:val="hybridMultilevel"/>
    <w:tmpl w:val="B78E322C"/>
    <w:lvl w:ilvl="0" w:tplc="1936B6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8444F"/>
    <w:multiLevelType w:val="hybridMultilevel"/>
    <w:tmpl w:val="C45A4FDE"/>
    <w:lvl w:ilvl="0" w:tplc="788AE7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E3F98"/>
    <w:multiLevelType w:val="hybridMultilevel"/>
    <w:tmpl w:val="DEDA0720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DFB3643"/>
    <w:multiLevelType w:val="hybridMultilevel"/>
    <w:tmpl w:val="EB942658"/>
    <w:lvl w:ilvl="0" w:tplc="840A109E">
      <w:start w:val="1"/>
      <w:numFmt w:val="bullet"/>
      <w:pStyle w:val="Sommario3"/>
      <w:lvlText w:val=""/>
      <w:lvlJc w:val="left"/>
      <w:pPr>
        <w:tabs>
          <w:tab w:val="num" w:pos="520"/>
        </w:tabs>
        <w:ind w:left="520" w:hanging="340"/>
      </w:pPr>
      <w:rPr>
        <w:rFonts w:ascii="Symbol" w:hAnsi="Symbol" w:hint="default"/>
        <w:sz w:val="21"/>
      </w:rPr>
    </w:lvl>
    <w:lvl w:ilvl="1" w:tplc="04100003" w:tentative="1">
      <w:start w:val="1"/>
      <w:numFmt w:val="bullet"/>
      <w:lvlText w:val="o"/>
      <w:lvlJc w:val="left"/>
      <w:pPr>
        <w:tabs>
          <w:tab w:val="num" w:pos="710"/>
        </w:tabs>
        <w:ind w:left="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30"/>
        </w:tabs>
        <w:ind w:left="1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70"/>
        </w:tabs>
        <w:ind w:left="2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10"/>
        </w:tabs>
        <w:ind w:left="4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30"/>
        </w:tabs>
        <w:ind w:left="5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</w:rPr>
    </w:lvl>
  </w:abstractNum>
  <w:abstractNum w:abstractNumId="7" w15:restartNumberingAfterBreak="0">
    <w:nsid w:val="339E7A42"/>
    <w:multiLevelType w:val="hybridMultilevel"/>
    <w:tmpl w:val="7EF85FFA"/>
    <w:lvl w:ilvl="0" w:tplc="9F9A5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274B4"/>
    <w:multiLevelType w:val="hybridMultilevel"/>
    <w:tmpl w:val="C0365AE6"/>
    <w:lvl w:ilvl="0" w:tplc="490E0F20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61296"/>
    <w:multiLevelType w:val="hybridMultilevel"/>
    <w:tmpl w:val="8B70B5A2"/>
    <w:lvl w:ilvl="0" w:tplc="7FD0E590">
      <w:numFmt w:val="bullet"/>
      <w:lvlText w:val="-"/>
      <w:lvlJc w:val="left"/>
      <w:pPr>
        <w:ind w:left="644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9632F6"/>
    <w:multiLevelType w:val="hybridMultilevel"/>
    <w:tmpl w:val="69486BAE"/>
    <w:lvl w:ilvl="0" w:tplc="9FC4C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81D96"/>
    <w:multiLevelType w:val="hybridMultilevel"/>
    <w:tmpl w:val="74824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2501F"/>
    <w:multiLevelType w:val="hybridMultilevel"/>
    <w:tmpl w:val="1320114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6A536EF"/>
    <w:multiLevelType w:val="hybridMultilevel"/>
    <w:tmpl w:val="2E5E4E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B201B"/>
    <w:multiLevelType w:val="hybridMultilevel"/>
    <w:tmpl w:val="D6982AD6"/>
    <w:lvl w:ilvl="0" w:tplc="04BE5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335F"/>
    <w:multiLevelType w:val="hybridMultilevel"/>
    <w:tmpl w:val="E804624E"/>
    <w:lvl w:ilvl="0" w:tplc="FB8495B4">
      <w:start w:val="3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E336B"/>
    <w:multiLevelType w:val="hybridMultilevel"/>
    <w:tmpl w:val="888A872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CB11D87"/>
    <w:multiLevelType w:val="hybridMultilevel"/>
    <w:tmpl w:val="D2B624DC"/>
    <w:lvl w:ilvl="0" w:tplc="98B85A54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81FC2"/>
    <w:multiLevelType w:val="hybridMultilevel"/>
    <w:tmpl w:val="33909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C217A"/>
    <w:multiLevelType w:val="hybridMultilevel"/>
    <w:tmpl w:val="275C5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75B7"/>
    <w:multiLevelType w:val="hybridMultilevel"/>
    <w:tmpl w:val="AAAE4D86"/>
    <w:lvl w:ilvl="0" w:tplc="0FBC2444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20"/>
  </w:num>
  <w:num w:numId="9">
    <w:abstractNumId w:val="13"/>
  </w:num>
  <w:num w:numId="10">
    <w:abstractNumId w:val="4"/>
  </w:num>
  <w:num w:numId="11">
    <w:abstractNumId w:val="18"/>
  </w:num>
  <w:num w:numId="12">
    <w:abstractNumId w:val="5"/>
  </w:num>
  <w:num w:numId="13">
    <w:abstractNumId w:val="16"/>
  </w:num>
  <w:num w:numId="14">
    <w:abstractNumId w:val="17"/>
  </w:num>
  <w:num w:numId="15">
    <w:abstractNumId w:val="2"/>
  </w:num>
  <w:num w:numId="16">
    <w:abstractNumId w:val="9"/>
  </w:num>
  <w:num w:numId="17">
    <w:abstractNumId w:val="0"/>
  </w:num>
  <w:num w:numId="18">
    <w:abstractNumId w:val="15"/>
  </w:num>
  <w:num w:numId="19">
    <w:abstractNumId w:val="8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C9"/>
    <w:rsid w:val="00016814"/>
    <w:rsid w:val="00041743"/>
    <w:rsid w:val="0005305D"/>
    <w:rsid w:val="00063960"/>
    <w:rsid w:val="000648ED"/>
    <w:rsid w:val="00080371"/>
    <w:rsid w:val="00082561"/>
    <w:rsid w:val="00087317"/>
    <w:rsid w:val="00094E71"/>
    <w:rsid w:val="000B14A1"/>
    <w:rsid w:val="000E7EB4"/>
    <w:rsid w:val="000F47B1"/>
    <w:rsid w:val="000F755F"/>
    <w:rsid w:val="00102AF5"/>
    <w:rsid w:val="0010701A"/>
    <w:rsid w:val="00130BC8"/>
    <w:rsid w:val="00142B1E"/>
    <w:rsid w:val="00150495"/>
    <w:rsid w:val="00197E6C"/>
    <w:rsid w:val="001A2DCA"/>
    <w:rsid w:val="001A6642"/>
    <w:rsid w:val="001A6E19"/>
    <w:rsid w:val="001B416C"/>
    <w:rsid w:val="001F1F23"/>
    <w:rsid w:val="001F277F"/>
    <w:rsid w:val="00231132"/>
    <w:rsid w:val="0026641C"/>
    <w:rsid w:val="00277F81"/>
    <w:rsid w:val="002901C9"/>
    <w:rsid w:val="002D089D"/>
    <w:rsid w:val="002E61D9"/>
    <w:rsid w:val="002F426B"/>
    <w:rsid w:val="00301909"/>
    <w:rsid w:val="00312D8B"/>
    <w:rsid w:val="003306E9"/>
    <w:rsid w:val="003313B2"/>
    <w:rsid w:val="0033159F"/>
    <w:rsid w:val="00361071"/>
    <w:rsid w:val="003779D2"/>
    <w:rsid w:val="003D7A49"/>
    <w:rsid w:val="003E19CF"/>
    <w:rsid w:val="003F18B2"/>
    <w:rsid w:val="00411553"/>
    <w:rsid w:val="00413258"/>
    <w:rsid w:val="0043305A"/>
    <w:rsid w:val="0043341C"/>
    <w:rsid w:val="00455A43"/>
    <w:rsid w:val="00462E35"/>
    <w:rsid w:val="00465EF1"/>
    <w:rsid w:val="0048366F"/>
    <w:rsid w:val="004855FE"/>
    <w:rsid w:val="004A01E0"/>
    <w:rsid w:val="004A1408"/>
    <w:rsid w:val="004B3DD9"/>
    <w:rsid w:val="004C0F49"/>
    <w:rsid w:val="004E0C0F"/>
    <w:rsid w:val="004F5540"/>
    <w:rsid w:val="004F5BE8"/>
    <w:rsid w:val="005060FD"/>
    <w:rsid w:val="005243F1"/>
    <w:rsid w:val="00546162"/>
    <w:rsid w:val="00566262"/>
    <w:rsid w:val="00582BAA"/>
    <w:rsid w:val="0058365C"/>
    <w:rsid w:val="005A0409"/>
    <w:rsid w:val="005A7C36"/>
    <w:rsid w:val="005C3D69"/>
    <w:rsid w:val="005C54BE"/>
    <w:rsid w:val="005E5A72"/>
    <w:rsid w:val="005F462E"/>
    <w:rsid w:val="005F5305"/>
    <w:rsid w:val="00621B30"/>
    <w:rsid w:val="00632CF8"/>
    <w:rsid w:val="0063498A"/>
    <w:rsid w:val="00636217"/>
    <w:rsid w:val="00641E38"/>
    <w:rsid w:val="00657584"/>
    <w:rsid w:val="00682A3D"/>
    <w:rsid w:val="00696202"/>
    <w:rsid w:val="006967C5"/>
    <w:rsid w:val="006A033F"/>
    <w:rsid w:val="006A503C"/>
    <w:rsid w:val="006C4B22"/>
    <w:rsid w:val="006C6730"/>
    <w:rsid w:val="006D2355"/>
    <w:rsid w:val="006F7FC8"/>
    <w:rsid w:val="007125D2"/>
    <w:rsid w:val="00721B94"/>
    <w:rsid w:val="00730676"/>
    <w:rsid w:val="00733A8A"/>
    <w:rsid w:val="0074398B"/>
    <w:rsid w:val="00746597"/>
    <w:rsid w:val="007477B9"/>
    <w:rsid w:val="00754E19"/>
    <w:rsid w:val="00777328"/>
    <w:rsid w:val="007857FF"/>
    <w:rsid w:val="007903DA"/>
    <w:rsid w:val="007A0ABD"/>
    <w:rsid w:val="007B0D0D"/>
    <w:rsid w:val="007C0196"/>
    <w:rsid w:val="007C02E3"/>
    <w:rsid w:val="007C6D79"/>
    <w:rsid w:val="007C7910"/>
    <w:rsid w:val="007E2746"/>
    <w:rsid w:val="007F5D82"/>
    <w:rsid w:val="007F6225"/>
    <w:rsid w:val="008106F2"/>
    <w:rsid w:val="008436C2"/>
    <w:rsid w:val="008479F6"/>
    <w:rsid w:val="00855A20"/>
    <w:rsid w:val="0088377F"/>
    <w:rsid w:val="00885942"/>
    <w:rsid w:val="00887B6F"/>
    <w:rsid w:val="0089494C"/>
    <w:rsid w:val="008975DF"/>
    <w:rsid w:val="008A2077"/>
    <w:rsid w:val="008B3D41"/>
    <w:rsid w:val="008B4C1C"/>
    <w:rsid w:val="008C65DA"/>
    <w:rsid w:val="008E43BA"/>
    <w:rsid w:val="00903903"/>
    <w:rsid w:val="00906674"/>
    <w:rsid w:val="00917B1D"/>
    <w:rsid w:val="009339D7"/>
    <w:rsid w:val="00942A99"/>
    <w:rsid w:val="0094739E"/>
    <w:rsid w:val="00952345"/>
    <w:rsid w:val="0096260B"/>
    <w:rsid w:val="00963036"/>
    <w:rsid w:val="009653AB"/>
    <w:rsid w:val="009921CE"/>
    <w:rsid w:val="009942A5"/>
    <w:rsid w:val="009A0B51"/>
    <w:rsid w:val="009B1583"/>
    <w:rsid w:val="009C3205"/>
    <w:rsid w:val="009E0D3B"/>
    <w:rsid w:val="009E0E12"/>
    <w:rsid w:val="00A06A00"/>
    <w:rsid w:val="00A070CE"/>
    <w:rsid w:val="00A10B90"/>
    <w:rsid w:val="00A15E2E"/>
    <w:rsid w:val="00A173B9"/>
    <w:rsid w:val="00A27EF1"/>
    <w:rsid w:val="00A30345"/>
    <w:rsid w:val="00A37136"/>
    <w:rsid w:val="00A529C9"/>
    <w:rsid w:val="00A56421"/>
    <w:rsid w:val="00A81078"/>
    <w:rsid w:val="00A828F9"/>
    <w:rsid w:val="00A84627"/>
    <w:rsid w:val="00AB062A"/>
    <w:rsid w:val="00AB6855"/>
    <w:rsid w:val="00AC7B90"/>
    <w:rsid w:val="00AF3F65"/>
    <w:rsid w:val="00B23EFE"/>
    <w:rsid w:val="00B324ED"/>
    <w:rsid w:val="00B418CC"/>
    <w:rsid w:val="00B4399B"/>
    <w:rsid w:val="00B47710"/>
    <w:rsid w:val="00B608E3"/>
    <w:rsid w:val="00BC3065"/>
    <w:rsid w:val="00BC3F80"/>
    <w:rsid w:val="00BC78EC"/>
    <w:rsid w:val="00BD2393"/>
    <w:rsid w:val="00C075C9"/>
    <w:rsid w:val="00C15287"/>
    <w:rsid w:val="00C1605C"/>
    <w:rsid w:val="00C448E1"/>
    <w:rsid w:val="00C50078"/>
    <w:rsid w:val="00C745E5"/>
    <w:rsid w:val="00C8050E"/>
    <w:rsid w:val="00C82D9F"/>
    <w:rsid w:val="00C87652"/>
    <w:rsid w:val="00CA689F"/>
    <w:rsid w:val="00CA75A9"/>
    <w:rsid w:val="00CC06F2"/>
    <w:rsid w:val="00CD7FCD"/>
    <w:rsid w:val="00D27AB5"/>
    <w:rsid w:val="00D35346"/>
    <w:rsid w:val="00D56358"/>
    <w:rsid w:val="00D57C29"/>
    <w:rsid w:val="00DA728F"/>
    <w:rsid w:val="00DF4C77"/>
    <w:rsid w:val="00E1010D"/>
    <w:rsid w:val="00E27AF1"/>
    <w:rsid w:val="00E42DDA"/>
    <w:rsid w:val="00E47345"/>
    <w:rsid w:val="00E61A2C"/>
    <w:rsid w:val="00E64289"/>
    <w:rsid w:val="00E76D5B"/>
    <w:rsid w:val="00E775DD"/>
    <w:rsid w:val="00EB163D"/>
    <w:rsid w:val="00F64E37"/>
    <w:rsid w:val="00F727E9"/>
    <w:rsid w:val="00F805C6"/>
    <w:rsid w:val="00F815A2"/>
    <w:rsid w:val="00F928D7"/>
    <w:rsid w:val="00F97271"/>
    <w:rsid w:val="00FA2C1F"/>
    <w:rsid w:val="00FC319C"/>
    <w:rsid w:val="00FD30C4"/>
    <w:rsid w:val="00FD55B2"/>
    <w:rsid w:val="00FE0161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20C4CA0D"/>
  <w15:docId w15:val="{146B73A8-91B9-428C-96EA-E2E72A3F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16814"/>
    <w:pPr>
      <w:keepNext/>
      <w:outlineLvl w:val="1"/>
    </w:pPr>
    <w:rPr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52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52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1681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0168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1681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168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1681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01681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F277F"/>
    <w:pPr>
      <w:ind w:left="720"/>
      <w:contextualSpacing/>
    </w:pPr>
  </w:style>
  <w:style w:type="paragraph" w:customStyle="1" w:styleId="Normale1">
    <w:name w:val="Normale1"/>
    <w:rsid w:val="00B608E3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it-IT"/>
    </w:rPr>
  </w:style>
  <w:style w:type="paragraph" w:customStyle="1" w:styleId="Corpodeltesto1">
    <w:name w:val="Corpo del testo1"/>
    <w:rsid w:val="00B608E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6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6F2"/>
    <w:rPr>
      <w:rFonts w:ascii="Segoe UI" w:eastAsia="Times New Roman" w:hAnsi="Segoe UI" w:cs="Segoe UI"/>
      <w:sz w:val="18"/>
      <w:szCs w:val="18"/>
      <w:lang w:eastAsia="it-IT"/>
    </w:rPr>
  </w:style>
  <w:style w:type="paragraph" w:styleId="Nessunaspaziatura">
    <w:name w:val="No Spacing"/>
    <w:link w:val="NessunaspaziaturaCarattere"/>
    <w:uiPriority w:val="1"/>
    <w:qFormat/>
    <w:rsid w:val="00231132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31132"/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231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C6730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C673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6C6730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uiPriority w:val="99"/>
    <w:rsid w:val="006C6730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C673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C673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C67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C67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64E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99"/>
    <w:semiHidden/>
    <w:rsid w:val="004A01E0"/>
    <w:pPr>
      <w:numPr>
        <w:numId w:val="21"/>
      </w:num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52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528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142B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mpegnosociale1@tin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mpegnosociale1@tin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derica.cairoli\Desktop\carta%20intestata%2009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F4049-885B-453C-8F1A-9DF09790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09</Template>
  <TotalTime>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Botta</dc:creator>
  <cp:lastModifiedBy>Roberto Botta</cp:lastModifiedBy>
  <cp:revision>3</cp:revision>
  <cp:lastPrinted>2022-05-30T12:46:00Z</cp:lastPrinted>
  <dcterms:created xsi:type="dcterms:W3CDTF">2022-10-07T06:31:00Z</dcterms:created>
  <dcterms:modified xsi:type="dcterms:W3CDTF">2022-10-11T09:17:00Z</dcterms:modified>
</cp:coreProperties>
</file>