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614"/>
        <w:tblW w:w="9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9"/>
        <w:gridCol w:w="1141"/>
        <w:gridCol w:w="4164"/>
        <w:gridCol w:w="1540"/>
        <w:gridCol w:w="1711"/>
      </w:tblGrid>
      <w:tr w:rsidR="00937C10" w:rsidRPr="00652ADC" w14:paraId="76995025" w14:textId="77777777" w:rsidTr="00820364">
        <w:trPr>
          <w:cantSplit/>
          <w:trHeight w:val="256"/>
        </w:trPr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57F17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5B09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14/01/2025</w:t>
            </w:r>
          </w:p>
        </w:tc>
        <w:tc>
          <w:tcPr>
            <w:tcW w:w="4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65A0" w14:textId="77777777" w:rsidR="00937C10" w:rsidRDefault="00937C10" w:rsidP="00937C10">
            <w:pPr>
              <w:spacing w:after="0"/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Aggiornamento sezione servizio educativo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809E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RSGQ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10E8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Catelli</w:t>
            </w:r>
          </w:p>
        </w:tc>
      </w:tr>
      <w:tr w:rsidR="00937C10" w:rsidRPr="00652ADC" w14:paraId="1484BA82" w14:textId="77777777" w:rsidTr="00820364">
        <w:trPr>
          <w:cantSplit/>
          <w:trHeight w:val="256"/>
        </w:trPr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0A9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7219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09/01/2023</w:t>
            </w:r>
          </w:p>
        </w:tc>
        <w:tc>
          <w:tcPr>
            <w:tcW w:w="4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A08EB" w14:textId="77777777" w:rsidR="00937C10" w:rsidRDefault="00937C10" w:rsidP="00937C10">
            <w:pPr>
              <w:spacing w:after="0"/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Aggiornamento generale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DF0F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RSGQ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2B6C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Catelli</w:t>
            </w:r>
          </w:p>
        </w:tc>
      </w:tr>
      <w:tr w:rsidR="00937C10" w:rsidRPr="00652ADC" w14:paraId="3129680B" w14:textId="77777777" w:rsidTr="00820364">
        <w:trPr>
          <w:cantSplit/>
          <w:trHeight w:val="256"/>
        </w:trPr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D2C3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03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4BE6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28/12/2020</w:t>
            </w:r>
          </w:p>
        </w:tc>
        <w:tc>
          <w:tcPr>
            <w:tcW w:w="4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16DD9" w14:textId="77777777" w:rsidR="00937C10" w:rsidRDefault="00937C10" w:rsidP="00937C10">
            <w:pPr>
              <w:spacing w:after="0"/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Aggiornamento COVID 19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1FFB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Sampietro-Botta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7CDA7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Catelli</w:t>
            </w:r>
          </w:p>
        </w:tc>
      </w:tr>
      <w:tr w:rsidR="00937C10" w:rsidRPr="00652ADC" w14:paraId="6FDCE3C6" w14:textId="77777777" w:rsidTr="00820364">
        <w:trPr>
          <w:cantSplit/>
          <w:trHeight w:val="256"/>
        </w:trPr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48D0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0CBB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29/08/2018</w:t>
            </w:r>
          </w:p>
        </w:tc>
        <w:tc>
          <w:tcPr>
            <w:tcW w:w="4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5279" w14:textId="77777777" w:rsidR="00937C10" w:rsidRDefault="00937C10" w:rsidP="00937C10">
            <w:pPr>
              <w:spacing w:after="0"/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aggiornamento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E56B" w14:textId="77777777" w:rsidR="00937C10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Sampietro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FE47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37C10" w:rsidRPr="00652ADC" w14:paraId="7AE69CB2" w14:textId="77777777" w:rsidTr="00820364">
        <w:trPr>
          <w:cantSplit/>
          <w:trHeight w:val="256"/>
        </w:trPr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180C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343E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10/11/2016</w:t>
            </w:r>
          </w:p>
        </w:tc>
        <w:tc>
          <w:tcPr>
            <w:tcW w:w="4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E49F" w14:textId="77777777" w:rsidR="00937C10" w:rsidRPr="00652ADC" w:rsidRDefault="00937C10" w:rsidP="00937C10">
            <w:pPr>
              <w:spacing w:after="0"/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Inserimento anno riferimento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58725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sampietro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E790B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37C10" w:rsidRPr="00652ADC" w14:paraId="2E2977D6" w14:textId="77777777" w:rsidTr="00820364">
        <w:trPr>
          <w:cantSplit/>
          <w:trHeight w:val="256"/>
        </w:trPr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642AF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 w:rsidRPr="00652ADC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34AC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 w:rsidRPr="00652ADC">
              <w:rPr>
                <w:rFonts w:cstheme="minorHAnsi"/>
                <w:sz w:val="16"/>
                <w:szCs w:val="16"/>
              </w:rPr>
              <w:t>01/10/2014</w:t>
            </w:r>
          </w:p>
        </w:tc>
        <w:tc>
          <w:tcPr>
            <w:tcW w:w="4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A97C" w14:textId="77777777" w:rsidR="00937C10" w:rsidRPr="00652ADC" w:rsidRDefault="00937C10" w:rsidP="00937C10">
            <w:pPr>
              <w:spacing w:after="0"/>
              <w:ind w:right="1"/>
              <w:jc w:val="center"/>
              <w:rPr>
                <w:rFonts w:cstheme="minorHAnsi"/>
                <w:sz w:val="16"/>
                <w:szCs w:val="16"/>
              </w:rPr>
            </w:pPr>
            <w:r w:rsidRPr="00652ADC">
              <w:rPr>
                <w:rFonts w:cstheme="minorHAnsi"/>
                <w:sz w:val="16"/>
                <w:szCs w:val="16"/>
              </w:rPr>
              <w:t>COMPILAZIONE INIZIALE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F5C0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 w:rsidRPr="00652ADC">
              <w:rPr>
                <w:rFonts w:cstheme="minorHAnsi"/>
                <w:sz w:val="16"/>
                <w:szCs w:val="16"/>
              </w:rPr>
              <w:t>Sampietro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C2AF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 w:rsidRPr="00652ADC">
              <w:rPr>
                <w:rFonts w:cstheme="minorHAnsi"/>
                <w:sz w:val="16"/>
                <w:szCs w:val="16"/>
              </w:rPr>
              <w:t>Bianchi</w:t>
            </w:r>
          </w:p>
        </w:tc>
      </w:tr>
      <w:tr w:rsidR="00937C10" w:rsidRPr="00652ADC" w14:paraId="3359F340" w14:textId="77777777" w:rsidTr="00820364">
        <w:trPr>
          <w:cantSplit/>
          <w:trHeight w:val="443"/>
        </w:trPr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7126E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 w:rsidRPr="00652ADC">
              <w:rPr>
                <w:rFonts w:cstheme="minorHAnsi"/>
                <w:sz w:val="16"/>
                <w:szCs w:val="16"/>
              </w:rPr>
              <w:t>REV.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B697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 w:rsidRPr="00652ADC">
              <w:rPr>
                <w:rFonts w:cstheme="minorHAnsi"/>
                <w:sz w:val="16"/>
                <w:szCs w:val="16"/>
              </w:rPr>
              <w:t>DATA</w:t>
            </w:r>
          </w:p>
        </w:tc>
        <w:tc>
          <w:tcPr>
            <w:tcW w:w="4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9447" w14:textId="77777777" w:rsidR="00937C10" w:rsidRPr="00652ADC" w:rsidRDefault="00937C10" w:rsidP="00937C10">
            <w:pPr>
              <w:spacing w:after="0"/>
              <w:ind w:right="1"/>
              <w:jc w:val="center"/>
              <w:rPr>
                <w:rFonts w:cstheme="minorHAnsi"/>
                <w:sz w:val="16"/>
                <w:szCs w:val="16"/>
              </w:rPr>
            </w:pPr>
            <w:r w:rsidRPr="00652ADC">
              <w:rPr>
                <w:rFonts w:cstheme="minorHAnsi"/>
                <w:sz w:val="16"/>
                <w:szCs w:val="16"/>
              </w:rPr>
              <w:t>DESCRIZIONE</w:t>
            </w:r>
          </w:p>
          <w:p w14:paraId="65741DF7" w14:textId="77777777" w:rsidR="00937C10" w:rsidRPr="00652ADC" w:rsidRDefault="00937C10" w:rsidP="00937C10">
            <w:pPr>
              <w:pStyle w:val="Intestazione"/>
              <w:jc w:val="center"/>
              <w:rPr>
                <w:rFonts w:cstheme="minorHAnsi"/>
                <w:sz w:val="16"/>
                <w:szCs w:val="16"/>
              </w:rPr>
            </w:pPr>
            <w:r w:rsidRPr="00652ADC">
              <w:rPr>
                <w:rFonts w:cstheme="minorHAnsi"/>
                <w:b/>
                <w:sz w:val="16"/>
                <w:szCs w:val="16"/>
              </w:rPr>
              <w:t>Questionario soddisfazione utenti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E7315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 w:rsidRPr="00652ADC">
              <w:rPr>
                <w:rFonts w:cstheme="minorHAnsi"/>
                <w:sz w:val="16"/>
                <w:szCs w:val="16"/>
              </w:rPr>
              <w:t>PREPARATO: RRSD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CB1C" w14:textId="77777777" w:rsidR="00937C10" w:rsidRPr="00652ADC" w:rsidRDefault="00937C10" w:rsidP="00937C10">
            <w:pPr>
              <w:ind w:right="1"/>
              <w:jc w:val="center"/>
              <w:rPr>
                <w:rFonts w:cstheme="minorHAnsi"/>
                <w:sz w:val="16"/>
                <w:szCs w:val="16"/>
              </w:rPr>
            </w:pPr>
            <w:r w:rsidRPr="00652ADC">
              <w:rPr>
                <w:rFonts w:cstheme="minorHAnsi"/>
                <w:sz w:val="16"/>
                <w:szCs w:val="16"/>
              </w:rPr>
              <w:t>APPROVATO:  Direttore</w:t>
            </w:r>
          </w:p>
        </w:tc>
      </w:tr>
    </w:tbl>
    <w:p w14:paraId="1CD59E51" w14:textId="77777777" w:rsidR="00043673" w:rsidRDefault="00043673" w:rsidP="00043673"/>
    <w:p w14:paraId="4A274884" w14:textId="77777777" w:rsidR="00043673" w:rsidRDefault="00043673" w:rsidP="00043673"/>
    <w:p w14:paraId="6015C78B" w14:textId="3B205117" w:rsidR="00043673" w:rsidRPr="00C2259F" w:rsidRDefault="008F2629" w:rsidP="00C2259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Anno 202</w:t>
      </w:r>
      <w:r w:rsidR="001576EE">
        <w:rPr>
          <w:b/>
          <w:i/>
          <w:sz w:val="32"/>
          <w:szCs w:val="32"/>
        </w:rPr>
        <w:t>5</w:t>
      </w:r>
      <w:r w:rsidR="00C2259F">
        <w:rPr>
          <w:b/>
          <w:i/>
          <w:sz w:val="32"/>
          <w:szCs w:val="32"/>
        </w:rPr>
        <w:tab/>
      </w:r>
      <w:r w:rsidR="00C2259F">
        <w:rPr>
          <w:b/>
          <w:i/>
          <w:sz w:val="32"/>
          <w:szCs w:val="32"/>
        </w:rPr>
        <w:tab/>
      </w:r>
      <w:r w:rsidR="00C2259F">
        <w:rPr>
          <w:b/>
          <w:i/>
          <w:sz w:val="32"/>
          <w:szCs w:val="32"/>
        </w:rPr>
        <w:tab/>
      </w:r>
      <w:r w:rsidR="00C2259F">
        <w:rPr>
          <w:b/>
          <w:i/>
          <w:sz w:val="32"/>
          <w:szCs w:val="32"/>
        </w:rPr>
        <w:tab/>
      </w:r>
      <w:r w:rsidR="00C2259F">
        <w:rPr>
          <w:b/>
          <w:i/>
          <w:sz w:val="32"/>
          <w:szCs w:val="32"/>
        </w:rPr>
        <w:tab/>
      </w:r>
      <w:r w:rsidR="00C2259F">
        <w:rPr>
          <w:b/>
          <w:i/>
          <w:sz w:val="32"/>
          <w:szCs w:val="32"/>
        </w:rPr>
        <w:tab/>
      </w:r>
      <w:r w:rsidR="00C2259F">
        <w:rPr>
          <w:b/>
          <w:i/>
          <w:sz w:val="32"/>
          <w:szCs w:val="32"/>
        </w:rPr>
        <w:tab/>
      </w:r>
      <w:r w:rsidR="00043673">
        <w:t>Data ricezione _________________</w:t>
      </w:r>
    </w:p>
    <w:p w14:paraId="3E95064C" w14:textId="77777777" w:rsidR="00043673" w:rsidRDefault="00043673" w:rsidP="00043673">
      <w:pPr>
        <w:numPr>
          <w:ilvl w:val="0"/>
          <w:numId w:val="1"/>
        </w:numPr>
        <w:spacing w:after="160" w:line="259" w:lineRule="auto"/>
        <w:rPr>
          <w:b/>
          <w:u w:val="single"/>
        </w:rPr>
      </w:pPr>
      <w:r w:rsidRPr="0023243E">
        <w:rPr>
          <w:b/>
          <w:u w:val="single"/>
        </w:rPr>
        <w:t>SERVIZIO DI RICEVIMENTO</w:t>
      </w:r>
    </w:p>
    <w:p w14:paraId="761F738A" w14:textId="77777777" w:rsidR="00043673" w:rsidRDefault="00434104" w:rsidP="00043673">
      <w:pPr>
        <w:numPr>
          <w:ilvl w:val="1"/>
          <w:numId w:val="2"/>
        </w:numPr>
        <w:spacing w:after="160" w:line="259" w:lineRule="auto"/>
      </w:pPr>
      <w:r>
        <w:t>Il personale operante nel contesto della RSD presta una adeguata accoglienza all’ospite al rientro in struttura</w:t>
      </w:r>
      <w:r w:rsidR="00043673">
        <w:t>?</w:t>
      </w:r>
    </w:p>
    <w:tbl>
      <w:tblPr>
        <w:tblStyle w:val="Grigliatabella"/>
        <w:tblW w:w="9420" w:type="dxa"/>
        <w:tblInd w:w="375" w:type="dxa"/>
        <w:tblLook w:val="04A0" w:firstRow="1" w:lastRow="0" w:firstColumn="1" w:lastColumn="0" w:noHBand="0" w:noVBand="1"/>
      </w:tblPr>
      <w:tblGrid>
        <w:gridCol w:w="1884"/>
        <w:gridCol w:w="1884"/>
        <w:gridCol w:w="1884"/>
        <w:gridCol w:w="1884"/>
        <w:gridCol w:w="1884"/>
      </w:tblGrid>
      <w:tr w:rsidR="00D33FCC" w14:paraId="2CF3B5E6" w14:textId="77777777" w:rsidTr="00D33FCC">
        <w:tc>
          <w:tcPr>
            <w:tcW w:w="1884" w:type="dxa"/>
          </w:tcPr>
          <w:p w14:paraId="2FA05E7C" w14:textId="77777777" w:rsidR="00D33FCC" w:rsidRDefault="00D33FCC" w:rsidP="00D33FCC">
            <w:pPr>
              <w:jc w:val="center"/>
            </w:pPr>
            <w:r>
              <w:t>Per nulla</w:t>
            </w:r>
          </w:p>
        </w:tc>
        <w:tc>
          <w:tcPr>
            <w:tcW w:w="1884" w:type="dxa"/>
          </w:tcPr>
          <w:p w14:paraId="36557D82" w14:textId="77777777" w:rsidR="00D33FCC" w:rsidRDefault="00D33FCC" w:rsidP="00D33FCC">
            <w:pPr>
              <w:jc w:val="center"/>
            </w:pPr>
            <w:r>
              <w:t>In parte</w:t>
            </w:r>
          </w:p>
        </w:tc>
        <w:tc>
          <w:tcPr>
            <w:tcW w:w="1884" w:type="dxa"/>
          </w:tcPr>
          <w:p w14:paraId="08BCC27D" w14:textId="77777777" w:rsidR="00D33FCC" w:rsidRDefault="00D33FCC" w:rsidP="00D33FCC">
            <w:pPr>
              <w:jc w:val="center"/>
            </w:pPr>
            <w:r>
              <w:t xml:space="preserve">Sufficientemente </w:t>
            </w:r>
          </w:p>
        </w:tc>
        <w:tc>
          <w:tcPr>
            <w:tcW w:w="1884" w:type="dxa"/>
          </w:tcPr>
          <w:p w14:paraId="4C7DFC38" w14:textId="77777777" w:rsidR="00D33FCC" w:rsidRDefault="00D33FCC" w:rsidP="00D33FCC">
            <w:pPr>
              <w:jc w:val="center"/>
            </w:pPr>
            <w:r>
              <w:t>Quasi sempre</w:t>
            </w:r>
          </w:p>
        </w:tc>
        <w:tc>
          <w:tcPr>
            <w:tcW w:w="1884" w:type="dxa"/>
          </w:tcPr>
          <w:p w14:paraId="1841BCC6" w14:textId="77777777" w:rsidR="00D33FCC" w:rsidRDefault="00D33FCC" w:rsidP="00D33FCC">
            <w:pPr>
              <w:jc w:val="center"/>
            </w:pPr>
            <w:r>
              <w:t>sempre</w:t>
            </w:r>
          </w:p>
        </w:tc>
      </w:tr>
    </w:tbl>
    <w:p w14:paraId="1C95F45A" w14:textId="77777777" w:rsidR="00043673" w:rsidRDefault="00043673" w:rsidP="00C2259F">
      <w:r>
        <w:t>Annotare gli eventuali miglioramenti 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CBD239" w14:textId="77777777" w:rsidR="00043673" w:rsidRDefault="00043673" w:rsidP="00043673">
      <w:pPr>
        <w:numPr>
          <w:ilvl w:val="1"/>
          <w:numId w:val="2"/>
        </w:numPr>
        <w:spacing w:after="160" w:line="259" w:lineRule="auto"/>
      </w:pPr>
      <w:r>
        <w:t xml:space="preserve">Il personale </w:t>
      </w:r>
      <w:r w:rsidR="00434104">
        <w:t xml:space="preserve">operante nel contesto della RSD presta </w:t>
      </w:r>
      <w:r>
        <w:t>una adeguata accoglienza</w:t>
      </w:r>
      <w:r w:rsidR="00434104">
        <w:t xml:space="preserve"> ai famigliari in visita</w:t>
      </w:r>
      <w:r>
        <w:t>?</w:t>
      </w:r>
    </w:p>
    <w:tbl>
      <w:tblPr>
        <w:tblStyle w:val="Grigliatabella"/>
        <w:tblW w:w="9420" w:type="dxa"/>
        <w:tblInd w:w="375" w:type="dxa"/>
        <w:tblLook w:val="04A0" w:firstRow="1" w:lastRow="0" w:firstColumn="1" w:lastColumn="0" w:noHBand="0" w:noVBand="1"/>
      </w:tblPr>
      <w:tblGrid>
        <w:gridCol w:w="1884"/>
        <w:gridCol w:w="1884"/>
        <w:gridCol w:w="1884"/>
        <w:gridCol w:w="1884"/>
        <w:gridCol w:w="1884"/>
      </w:tblGrid>
      <w:tr w:rsidR="00D33FCC" w14:paraId="4DE1DC66" w14:textId="77777777" w:rsidTr="00535F18">
        <w:tc>
          <w:tcPr>
            <w:tcW w:w="1884" w:type="dxa"/>
          </w:tcPr>
          <w:p w14:paraId="094CB106" w14:textId="77777777" w:rsidR="00D33FCC" w:rsidRDefault="00D33FCC" w:rsidP="00535F18">
            <w:pPr>
              <w:jc w:val="center"/>
            </w:pPr>
            <w:r>
              <w:t>Per nulla</w:t>
            </w:r>
          </w:p>
        </w:tc>
        <w:tc>
          <w:tcPr>
            <w:tcW w:w="1884" w:type="dxa"/>
          </w:tcPr>
          <w:p w14:paraId="5E2FDE43" w14:textId="77777777" w:rsidR="00D33FCC" w:rsidRDefault="00D33FCC" w:rsidP="00535F18">
            <w:pPr>
              <w:jc w:val="center"/>
            </w:pPr>
            <w:r>
              <w:t>In parte</w:t>
            </w:r>
          </w:p>
        </w:tc>
        <w:tc>
          <w:tcPr>
            <w:tcW w:w="1884" w:type="dxa"/>
          </w:tcPr>
          <w:p w14:paraId="6D6E9B2F" w14:textId="77777777" w:rsidR="00D33FCC" w:rsidRDefault="00D33FCC" w:rsidP="00535F18">
            <w:pPr>
              <w:jc w:val="center"/>
            </w:pPr>
            <w:r>
              <w:t xml:space="preserve">Sufficientemente </w:t>
            </w:r>
          </w:p>
        </w:tc>
        <w:tc>
          <w:tcPr>
            <w:tcW w:w="1884" w:type="dxa"/>
          </w:tcPr>
          <w:p w14:paraId="47445B07" w14:textId="77777777" w:rsidR="00D33FCC" w:rsidRDefault="00D33FCC" w:rsidP="00535F18">
            <w:pPr>
              <w:jc w:val="center"/>
            </w:pPr>
            <w:r>
              <w:t>Quasi sempre</w:t>
            </w:r>
          </w:p>
        </w:tc>
        <w:tc>
          <w:tcPr>
            <w:tcW w:w="1884" w:type="dxa"/>
          </w:tcPr>
          <w:p w14:paraId="2464E640" w14:textId="77777777" w:rsidR="00D33FCC" w:rsidRDefault="00D33FCC" w:rsidP="00535F18">
            <w:pPr>
              <w:jc w:val="center"/>
            </w:pPr>
            <w:r>
              <w:t>sempre</w:t>
            </w:r>
          </w:p>
        </w:tc>
      </w:tr>
    </w:tbl>
    <w:p w14:paraId="6CD102E7" w14:textId="77777777" w:rsidR="00D33FCC" w:rsidRDefault="00D33FCC" w:rsidP="00D33FCC">
      <w:pPr>
        <w:spacing w:after="160" w:line="259" w:lineRule="auto"/>
        <w:ind w:left="375"/>
      </w:pPr>
    </w:p>
    <w:p w14:paraId="29694D8F" w14:textId="77777777" w:rsidR="00043673" w:rsidRDefault="00043673" w:rsidP="00C2259F">
      <w:r>
        <w:t>Annotare i suggerimenti ritenuti idonei per un miglior soddisfacimento 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D12151" w14:textId="77777777" w:rsidR="00043673" w:rsidRDefault="00043673" w:rsidP="00043673">
      <w:pPr>
        <w:numPr>
          <w:ilvl w:val="1"/>
          <w:numId w:val="2"/>
        </w:numPr>
        <w:spacing w:after="160" w:line="259" w:lineRule="auto"/>
      </w:pPr>
      <w:r>
        <w:t>La camera assegnata</w:t>
      </w:r>
      <w:r w:rsidR="00063CB4">
        <w:t>, a suo giudizio,</w:t>
      </w:r>
      <w:r>
        <w:t xml:space="preserve"> </w:t>
      </w:r>
      <w:r w:rsidR="00434104">
        <w:t>risponde alle necessità dell’ospite</w:t>
      </w:r>
      <w:r>
        <w:t xml:space="preserve">? 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66CD3B19" w14:textId="77777777" w:rsidTr="00820364">
        <w:tc>
          <w:tcPr>
            <w:tcW w:w="1955" w:type="dxa"/>
          </w:tcPr>
          <w:p w14:paraId="3CF80D5F" w14:textId="77777777" w:rsidR="00043673" w:rsidRDefault="008641C6" w:rsidP="008641C6">
            <w:pPr>
              <w:spacing w:after="160" w:line="259" w:lineRule="auto"/>
            </w:pPr>
            <w:r>
              <w:t xml:space="preserve">      </w:t>
            </w:r>
            <w:r w:rsidR="00043673">
              <w:t>Insufficiente</w:t>
            </w:r>
          </w:p>
        </w:tc>
        <w:tc>
          <w:tcPr>
            <w:tcW w:w="1955" w:type="dxa"/>
          </w:tcPr>
          <w:p w14:paraId="1325D366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2D2BBA63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019A22A3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112F834F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6A612BC6" w14:textId="77777777" w:rsidR="00C2259F" w:rsidRDefault="00063CB4" w:rsidP="00C2259F">
      <w:proofErr w:type="spellStart"/>
      <w:r>
        <w:t>Perche</w:t>
      </w:r>
      <w:proofErr w:type="spellEnd"/>
      <w:r>
        <w:t>? Suggerimenti?</w:t>
      </w:r>
      <w:r w:rsidR="00043673">
        <w:t xml:space="preserve"> _______________________________________________________________________________________</w:t>
      </w:r>
      <w:r w:rsidR="00043673">
        <w:lastRenderedPageBreak/>
        <w:t>_____________________________________________________________________________________________________________________________________________________________________</w:t>
      </w:r>
    </w:p>
    <w:p w14:paraId="2CD92C7D" w14:textId="77777777" w:rsidR="00043673" w:rsidRPr="00C2259F" w:rsidRDefault="00043673" w:rsidP="00C2259F">
      <w:pPr>
        <w:numPr>
          <w:ilvl w:val="0"/>
          <w:numId w:val="1"/>
        </w:numPr>
        <w:spacing w:after="160" w:line="259" w:lineRule="auto"/>
        <w:rPr>
          <w:b/>
          <w:u w:val="single"/>
        </w:rPr>
      </w:pPr>
      <w:r w:rsidRPr="00C2259F">
        <w:rPr>
          <w:b/>
          <w:u w:val="single"/>
        </w:rPr>
        <w:t>SERVIZIO DI ASSISTENZA ALLA PERSONA</w:t>
      </w:r>
    </w:p>
    <w:p w14:paraId="228C7DEB" w14:textId="77777777" w:rsidR="00043673" w:rsidRDefault="00043673" w:rsidP="00043673">
      <w:pPr>
        <w:numPr>
          <w:ilvl w:val="1"/>
          <w:numId w:val="1"/>
        </w:numPr>
        <w:spacing w:after="160" w:line="259" w:lineRule="auto"/>
      </w:pPr>
      <w:r>
        <w:t>Le prestazioni quotidiane</w:t>
      </w:r>
      <w:r w:rsidR="00063CB4">
        <w:t>, a suo giudizio</w:t>
      </w:r>
      <w:r>
        <w:t xml:space="preserve"> </w:t>
      </w:r>
      <w:proofErr w:type="gramStart"/>
      <w:r>
        <w:t>( igiene</w:t>
      </w:r>
      <w:proofErr w:type="gramEnd"/>
      <w:r>
        <w:t xml:space="preserve"> personale, aiuto alla movimentazione</w:t>
      </w:r>
      <w:r w:rsidR="00BE3606">
        <w:t xml:space="preserve">, </w:t>
      </w:r>
      <w:r>
        <w:t xml:space="preserve">vestizione, aiuto all’alimentazione, </w:t>
      </w:r>
      <w:proofErr w:type="spellStart"/>
      <w:r>
        <w:t>etc</w:t>
      </w:r>
      <w:proofErr w:type="spellEnd"/>
      <w:r>
        <w:t>) sono svolte adeguatamente?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6B588C27" w14:textId="77777777" w:rsidTr="00820364">
        <w:tc>
          <w:tcPr>
            <w:tcW w:w="1955" w:type="dxa"/>
          </w:tcPr>
          <w:p w14:paraId="02C7774B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39382055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393D3D8A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7D6EADBF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1A0C77B1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3F059F9E" w14:textId="77777777" w:rsidR="002B614D" w:rsidRDefault="006F605B" w:rsidP="00C2259F">
      <w:pPr>
        <w:ind w:left="360"/>
      </w:pPr>
      <w:r>
        <w:t>Da cosa deriva la sua risposta?</w:t>
      </w:r>
      <w:r w:rsidR="00043673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C93628" w14:textId="77777777" w:rsidR="00043673" w:rsidRDefault="00043673" w:rsidP="00043673">
      <w:pPr>
        <w:ind w:left="360"/>
      </w:pPr>
      <w:r>
        <w:t>2.2 Il personale operante presso la RSD, dimostra adeguatamente la propria disponibilità?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6CC4AECE" w14:textId="77777777" w:rsidTr="00820364">
        <w:tc>
          <w:tcPr>
            <w:tcW w:w="1955" w:type="dxa"/>
          </w:tcPr>
          <w:p w14:paraId="232F7A7E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6F7B0511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5D7E6073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5446FE9B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42A2708D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50731004" w14:textId="77777777" w:rsidR="00043673" w:rsidRDefault="00043673" w:rsidP="00C2259F">
      <w:r>
        <w:t>Esplicitare utili suggerimenti indirizzati al miglioramento 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3A5AF8" w14:textId="77777777" w:rsidR="00043673" w:rsidRDefault="00043673" w:rsidP="00043673">
      <w:pPr>
        <w:numPr>
          <w:ilvl w:val="0"/>
          <w:numId w:val="1"/>
        </w:numPr>
        <w:spacing w:after="160" w:line="259" w:lineRule="auto"/>
        <w:rPr>
          <w:b/>
          <w:u w:val="single"/>
        </w:rPr>
      </w:pPr>
      <w:r>
        <w:rPr>
          <w:b/>
          <w:u w:val="single"/>
        </w:rPr>
        <w:t>SERVIZIO DI ASSISTENZA SANITARIA</w:t>
      </w:r>
    </w:p>
    <w:p w14:paraId="7EC0BD0C" w14:textId="77777777" w:rsidR="00043673" w:rsidRDefault="00043673" w:rsidP="00043673">
      <w:pPr>
        <w:ind w:left="360"/>
      </w:pPr>
      <w:r w:rsidRPr="00502B8E">
        <w:t xml:space="preserve">3.1 come valuta il servizio infermieristico? 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4CF622A1" w14:textId="77777777" w:rsidTr="00820364">
        <w:tc>
          <w:tcPr>
            <w:tcW w:w="1955" w:type="dxa"/>
          </w:tcPr>
          <w:p w14:paraId="43217736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75E72436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3F652467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263255C4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74110B94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199B49B1" w14:textId="77777777" w:rsidR="00043673" w:rsidRDefault="006F605B" w:rsidP="00C2259F">
      <w:pPr>
        <w:spacing w:after="0"/>
      </w:pPr>
      <w:r>
        <w:t xml:space="preserve">Sulla base di cosa?  </w:t>
      </w:r>
      <w:r w:rsidR="00043673"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66BE8C" w14:textId="77777777" w:rsidR="00043673" w:rsidRDefault="00043673" w:rsidP="00C2259F">
      <w:pPr>
        <w:ind w:firstLine="708"/>
      </w:pPr>
      <w:r w:rsidRPr="00502B8E">
        <w:t>3.2 Come giudica l’operato dei medici di struttura?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4CBDF999" w14:textId="77777777" w:rsidTr="006F605B">
        <w:tc>
          <w:tcPr>
            <w:tcW w:w="1884" w:type="dxa"/>
          </w:tcPr>
          <w:p w14:paraId="01A90A5B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867" w:type="dxa"/>
          </w:tcPr>
          <w:p w14:paraId="4CFF0486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844" w:type="dxa"/>
          </w:tcPr>
          <w:p w14:paraId="6E5D5CBF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826" w:type="dxa"/>
          </w:tcPr>
          <w:p w14:paraId="0EBC0F6A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832" w:type="dxa"/>
          </w:tcPr>
          <w:p w14:paraId="5FA80B14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2F1D3BAC" w14:textId="77777777" w:rsidR="00043673" w:rsidRDefault="006F605B" w:rsidP="00C2259F">
      <w:pPr>
        <w:spacing w:after="0"/>
      </w:pPr>
      <w:r>
        <w:t xml:space="preserve">Sulla base di cosa?  </w:t>
      </w:r>
      <w:r w:rsidR="00043673"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870E34" w14:textId="77777777" w:rsidR="00043673" w:rsidRDefault="00043673" w:rsidP="00C2259F">
      <w:r>
        <w:t xml:space="preserve">3.3 Come ritiene il rapporto di fiducia con il personale Sanitario? 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505EB509" w14:textId="77777777" w:rsidTr="00820364">
        <w:tc>
          <w:tcPr>
            <w:tcW w:w="1955" w:type="dxa"/>
          </w:tcPr>
          <w:p w14:paraId="4B3896C4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54FCA7AE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7BB9AD2D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1D3597ED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2C122D40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5C53EA5E" w14:textId="77777777" w:rsidR="00BE3606" w:rsidRPr="002B614D" w:rsidRDefault="00043673" w:rsidP="00C2259F">
      <w:r>
        <w:lastRenderedPageBreak/>
        <w:t>Quali suggerimenti e proposte si sente di esprimere: 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259F">
        <w:t>_____</w:t>
      </w:r>
    </w:p>
    <w:p w14:paraId="1A52F8A9" w14:textId="77777777" w:rsidR="00043673" w:rsidRDefault="00043673" w:rsidP="00043673">
      <w:pPr>
        <w:numPr>
          <w:ilvl w:val="0"/>
          <w:numId w:val="1"/>
        </w:numPr>
        <w:spacing w:after="160" w:line="259" w:lineRule="auto"/>
        <w:rPr>
          <w:b/>
          <w:u w:val="single"/>
        </w:rPr>
      </w:pPr>
      <w:r>
        <w:rPr>
          <w:b/>
          <w:u w:val="single"/>
        </w:rPr>
        <w:t>SERVIZIO DI RISTORAZIONE</w:t>
      </w:r>
    </w:p>
    <w:p w14:paraId="7C1A1D12" w14:textId="77777777" w:rsidR="00043673" w:rsidRDefault="00043673" w:rsidP="00043673">
      <w:pPr>
        <w:ind w:left="360"/>
      </w:pPr>
      <w:r>
        <w:t xml:space="preserve">4.1 Il menù quotidiano è </w:t>
      </w:r>
      <w:r w:rsidR="006F605B">
        <w:t>di suo gradimento</w:t>
      </w:r>
      <w:r w:rsidR="002B614D">
        <w:t xml:space="preserve"> (quantità, qualità, varietà del menù, possibilità di diete speciali</w:t>
      </w:r>
      <w:proofErr w:type="gramStart"/>
      <w:r w:rsidR="002B614D">
        <w:t xml:space="preserve">) </w:t>
      </w:r>
      <w:r>
        <w:t>?</w:t>
      </w:r>
      <w:proofErr w:type="gramEnd"/>
      <w:r>
        <w:t xml:space="preserve"> 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449FE70E" w14:textId="77777777" w:rsidTr="00820364">
        <w:tc>
          <w:tcPr>
            <w:tcW w:w="1955" w:type="dxa"/>
          </w:tcPr>
          <w:p w14:paraId="10DA25CA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1BE87FBD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417948D5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64EBDEAE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47CAA81B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456FD65B" w14:textId="77777777" w:rsidR="00043673" w:rsidRDefault="00C2259F" w:rsidP="00C2259F">
      <w:r>
        <w:t>Esprima suggerimenti</w:t>
      </w:r>
      <w:r w:rsidR="00043673">
        <w:t xml:space="preserve"> utili ad un miglioramento: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7F4BD4" w14:textId="77777777" w:rsidR="00043673" w:rsidRDefault="00043673" w:rsidP="00043673">
      <w:pPr>
        <w:numPr>
          <w:ilvl w:val="0"/>
          <w:numId w:val="1"/>
        </w:numPr>
        <w:spacing w:after="160" w:line="259" w:lineRule="auto"/>
        <w:rPr>
          <w:b/>
          <w:u w:val="single"/>
        </w:rPr>
      </w:pPr>
      <w:r>
        <w:rPr>
          <w:b/>
          <w:u w:val="single"/>
        </w:rPr>
        <w:t>SERVIZIO DI IGIENE AMBIENTALE</w:t>
      </w:r>
    </w:p>
    <w:p w14:paraId="248CFE00" w14:textId="77777777" w:rsidR="00043673" w:rsidRDefault="00043673" w:rsidP="00043673">
      <w:pPr>
        <w:ind w:left="360"/>
      </w:pPr>
      <w:r>
        <w:t>5.1</w:t>
      </w:r>
      <w:r w:rsidR="006F605B">
        <w:t xml:space="preserve"> Come giudica</w:t>
      </w:r>
      <w:r>
        <w:t xml:space="preserve"> La pulizia degli ambienti comuni (refettorio, soggiorno, bagni</w:t>
      </w:r>
      <w:r w:rsidR="00F42C7E">
        <w:t>,</w:t>
      </w:r>
      <w:r>
        <w:t xml:space="preserve"> corridoi </w:t>
      </w:r>
      <w:proofErr w:type="spellStart"/>
      <w:r>
        <w:t>etc</w:t>
      </w:r>
      <w:proofErr w:type="spellEnd"/>
      <w:r>
        <w:t>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3A63A4F8" w14:textId="77777777" w:rsidTr="00820364">
        <w:tc>
          <w:tcPr>
            <w:tcW w:w="1955" w:type="dxa"/>
          </w:tcPr>
          <w:p w14:paraId="4FF914C0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219DDFEB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40A40FDD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710174CA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5FEA4B9D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1BBC9D41" w14:textId="77777777" w:rsidR="00043673" w:rsidRDefault="00043673" w:rsidP="00C2259F">
      <w:r>
        <w:t>Quali proposte si sente di fare: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E99451" w14:textId="77777777" w:rsidR="00043673" w:rsidRDefault="006F605B" w:rsidP="00C2259F">
      <w:r>
        <w:t>5.2 come giudica l</w:t>
      </w:r>
      <w:r w:rsidR="00043673">
        <w:t>a pulizia delle camere?</w:t>
      </w:r>
      <w:r w:rsidR="00043673" w:rsidRPr="000442A0">
        <w:t xml:space="preserve"> 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6670AAC1" w14:textId="77777777" w:rsidTr="00820364">
        <w:tc>
          <w:tcPr>
            <w:tcW w:w="1955" w:type="dxa"/>
          </w:tcPr>
          <w:p w14:paraId="74EBA8C3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0FB629AB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5A693D17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12598F7F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10E2C372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0B538CC0" w14:textId="77777777" w:rsidR="00043673" w:rsidRDefault="00043673" w:rsidP="00C2259F">
      <w:pPr>
        <w:spacing w:after="0"/>
      </w:pPr>
      <w:r>
        <w:t>Quali proposte si sente di fare: ________________________________________________________________________________________________________________________________________________________________________</w:t>
      </w:r>
    </w:p>
    <w:p w14:paraId="1F4B650A" w14:textId="77777777" w:rsidR="00043673" w:rsidRDefault="00043673" w:rsidP="00043673">
      <w:pPr>
        <w:ind w:left="360"/>
      </w:pPr>
      <w:r>
        <w:t xml:space="preserve">5.3 La </w:t>
      </w:r>
      <w:r w:rsidR="006F605B">
        <w:t>sua percezione in struttura è d</w:t>
      </w:r>
      <w:r w:rsidR="00434104">
        <w:t>i un’atmosfera accogliente e serena?</w:t>
      </w:r>
      <w:r w:rsidRPr="000442A0">
        <w:t xml:space="preserve"> 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60AF9B3D" w14:textId="77777777" w:rsidTr="00820364">
        <w:tc>
          <w:tcPr>
            <w:tcW w:w="1955" w:type="dxa"/>
          </w:tcPr>
          <w:p w14:paraId="2A6FE875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22359058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7BEF5083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26F0BBE9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7C65991B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4BE36BDF" w14:textId="77777777" w:rsidR="00043673" w:rsidRDefault="00043673" w:rsidP="00C2259F">
      <w:pPr>
        <w:spacing w:after="0"/>
      </w:pPr>
      <w:r>
        <w:t>Quali proposte si sente di fare: ________________________________________________________________________________________________________________________________________________________________________</w:t>
      </w:r>
    </w:p>
    <w:p w14:paraId="6EAE1563" w14:textId="77777777" w:rsidR="00C2259F" w:rsidRDefault="00C2259F" w:rsidP="00C2259F">
      <w:pPr>
        <w:spacing w:after="0"/>
      </w:pPr>
    </w:p>
    <w:p w14:paraId="27776CD4" w14:textId="77777777" w:rsidR="00043673" w:rsidRDefault="00043673" w:rsidP="00043673">
      <w:pPr>
        <w:numPr>
          <w:ilvl w:val="0"/>
          <w:numId w:val="1"/>
        </w:numPr>
        <w:spacing w:after="160" w:line="259" w:lineRule="auto"/>
        <w:rPr>
          <w:b/>
          <w:u w:val="single"/>
        </w:rPr>
      </w:pPr>
      <w:r>
        <w:rPr>
          <w:b/>
          <w:u w:val="single"/>
        </w:rPr>
        <w:t>SERVIZIO DI FISIOTERAPIA</w:t>
      </w:r>
    </w:p>
    <w:p w14:paraId="2B96D037" w14:textId="77777777" w:rsidR="00043673" w:rsidRDefault="00434104" w:rsidP="00043673">
      <w:pPr>
        <w:ind w:left="360"/>
      </w:pPr>
      <w:r w:rsidRPr="000442A0">
        <w:t>6.1</w:t>
      </w:r>
      <w:r>
        <w:t xml:space="preserve"> Le sono state spiegate le attività di fisioterapia che vengono effettuate?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15"/>
        <w:gridCol w:w="1820"/>
        <w:gridCol w:w="1934"/>
        <w:gridCol w:w="1842"/>
        <w:gridCol w:w="1842"/>
      </w:tblGrid>
      <w:tr w:rsidR="00434104" w14:paraId="71A4C1B2" w14:textId="77777777" w:rsidTr="00820364">
        <w:tc>
          <w:tcPr>
            <w:tcW w:w="1955" w:type="dxa"/>
          </w:tcPr>
          <w:p w14:paraId="53BEA798" w14:textId="77777777" w:rsidR="00043673" w:rsidRDefault="00434104" w:rsidP="00820364">
            <w:pPr>
              <w:jc w:val="center"/>
            </w:pPr>
            <w:r>
              <w:lastRenderedPageBreak/>
              <w:t>Per nulla</w:t>
            </w:r>
          </w:p>
        </w:tc>
        <w:tc>
          <w:tcPr>
            <w:tcW w:w="1955" w:type="dxa"/>
          </w:tcPr>
          <w:p w14:paraId="54305559" w14:textId="77777777" w:rsidR="00043673" w:rsidRDefault="00434104" w:rsidP="00820364">
            <w:pPr>
              <w:jc w:val="center"/>
            </w:pPr>
            <w:r>
              <w:t>In parte</w:t>
            </w:r>
          </w:p>
        </w:tc>
        <w:tc>
          <w:tcPr>
            <w:tcW w:w="1956" w:type="dxa"/>
          </w:tcPr>
          <w:p w14:paraId="5D471D15" w14:textId="77777777" w:rsidR="00043673" w:rsidRDefault="00434104" w:rsidP="00820364">
            <w:pPr>
              <w:jc w:val="center"/>
            </w:pPr>
            <w:r>
              <w:t xml:space="preserve">Sufficientemente </w:t>
            </w:r>
          </w:p>
        </w:tc>
        <w:tc>
          <w:tcPr>
            <w:tcW w:w="1956" w:type="dxa"/>
          </w:tcPr>
          <w:p w14:paraId="0C33A219" w14:textId="77777777" w:rsidR="00043673" w:rsidRDefault="00434104" w:rsidP="00820364">
            <w:pPr>
              <w:jc w:val="center"/>
            </w:pPr>
            <w:r>
              <w:t>Quasi sempre</w:t>
            </w:r>
          </w:p>
        </w:tc>
        <w:tc>
          <w:tcPr>
            <w:tcW w:w="1956" w:type="dxa"/>
          </w:tcPr>
          <w:p w14:paraId="33DE490A" w14:textId="77777777" w:rsidR="00043673" w:rsidRDefault="00434104" w:rsidP="00820364">
            <w:pPr>
              <w:jc w:val="center"/>
            </w:pPr>
            <w:r>
              <w:t>sempre</w:t>
            </w:r>
          </w:p>
        </w:tc>
      </w:tr>
    </w:tbl>
    <w:p w14:paraId="58A7CB4A" w14:textId="77777777" w:rsidR="0069384C" w:rsidRDefault="00434104" w:rsidP="00043673">
      <w:pPr>
        <w:ind w:left="360"/>
      </w:pPr>
      <w:r>
        <w:t xml:space="preserve">6.2 </w:t>
      </w:r>
      <w:proofErr w:type="gramStart"/>
      <w:r>
        <w:t>E’</w:t>
      </w:r>
      <w:proofErr w:type="gramEnd"/>
      <w:r>
        <w:t xml:space="preserve"> aggiornato sull’andamento delle </w:t>
      </w:r>
      <w:r w:rsidR="00D33FCC">
        <w:t>terapie</w:t>
      </w:r>
      <w:r>
        <w:t xml:space="preserve"> fisioterapiche?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15"/>
        <w:gridCol w:w="1820"/>
        <w:gridCol w:w="1934"/>
        <w:gridCol w:w="1842"/>
        <w:gridCol w:w="1842"/>
      </w:tblGrid>
      <w:tr w:rsidR="00D33FCC" w14:paraId="122D5192" w14:textId="77777777" w:rsidTr="00535F18">
        <w:tc>
          <w:tcPr>
            <w:tcW w:w="1955" w:type="dxa"/>
          </w:tcPr>
          <w:p w14:paraId="382EB904" w14:textId="77777777" w:rsidR="00D33FCC" w:rsidRDefault="00D33FCC" w:rsidP="00535F18">
            <w:pPr>
              <w:jc w:val="center"/>
            </w:pPr>
            <w:r>
              <w:t>Per nulla</w:t>
            </w:r>
          </w:p>
        </w:tc>
        <w:tc>
          <w:tcPr>
            <w:tcW w:w="1955" w:type="dxa"/>
          </w:tcPr>
          <w:p w14:paraId="737C8DD7" w14:textId="77777777" w:rsidR="00D33FCC" w:rsidRDefault="00D33FCC" w:rsidP="00535F18">
            <w:pPr>
              <w:jc w:val="center"/>
            </w:pPr>
            <w:r>
              <w:t>In parte</w:t>
            </w:r>
          </w:p>
        </w:tc>
        <w:tc>
          <w:tcPr>
            <w:tcW w:w="1956" w:type="dxa"/>
          </w:tcPr>
          <w:p w14:paraId="0C5A6493" w14:textId="77777777" w:rsidR="00D33FCC" w:rsidRDefault="00D33FCC" w:rsidP="00535F18">
            <w:pPr>
              <w:jc w:val="center"/>
            </w:pPr>
            <w:r>
              <w:t xml:space="preserve">Sufficientemente </w:t>
            </w:r>
          </w:p>
        </w:tc>
        <w:tc>
          <w:tcPr>
            <w:tcW w:w="1956" w:type="dxa"/>
          </w:tcPr>
          <w:p w14:paraId="02D10B6F" w14:textId="77777777" w:rsidR="00D33FCC" w:rsidRDefault="00D33FCC" w:rsidP="00535F18">
            <w:pPr>
              <w:jc w:val="center"/>
            </w:pPr>
            <w:r>
              <w:t>Quasi sempre</w:t>
            </w:r>
          </w:p>
        </w:tc>
        <w:tc>
          <w:tcPr>
            <w:tcW w:w="1956" w:type="dxa"/>
          </w:tcPr>
          <w:p w14:paraId="28B0655C" w14:textId="77777777" w:rsidR="00D33FCC" w:rsidRDefault="00D33FCC" w:rsidP="00535F18">
            <w:pPr>
              <w:jc w:val="center"/>
            </w:pPr>
            <w:r>
              <w:t>sempre</w:t>
            </w:r>
          </w:p>
        </w:tc>
      </w:tr>
    </w:tbl>
    <w:p w14:paraId="6F9EFBAB" w14:textId="77777777" w:rsidR="00D33FCC" w:rsidRDefault="00D33FCC" w:rsidP="00043673">
      <w:pPr>
        <w:ind w:left="360"/>
      </w:pPr>
    </w:p>
    <w:p w14:paraId="4129C0B6" w14:textId="77777777" w:rsidR="00043673" w:rsidRDefault="00D33FCC" w:rsidP="00043673">
      <w:pPr>
        <w:ind w:left="360"/>
      </w:pPr>
      <w:r>
        <w:t>6.3</w:t>
      </w:r>
      <w:r w:rsidR="00043673">
        <w:t xml:space="preserve"> come valuta la disponibilità e l’adeguatezza delle attrezzature per le attività riabilitati</w:t>
      </w:r>
      <w:r w:rsidR="002B614D">
        <w:t>v</w:t>
      </w:r>
      <w:r w:rsidR="00043673">
        <w:t>e?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2144F9B7" w14:textId="77777777" w:rsidTr="00820364">
        <w:tc>
          <w:tcPr>
            <w:tcW w:w="1955" w:type="dxa"/>
          </w:tcPr>
          <w:p w14:paraId="79D2EE0A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2C02F35D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083F08D6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7542A93E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1963B5DF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6E2CA2D1" w14:textId="77777777" w:rsidR="00043673" w:rsidRDefault="00043673" w:rsidP="00C2259F">
      <w:pPr>
        <w:spacing w:after="0"/>
      </w:pPr>
      <w:r>
        <w:t>Ritiene di fare proposte migliorative: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6F14C0" w14:textId="77777777" w:rsidR="002B614D" w:rsidRDefault="002B614D" w:rsidP="002B614D">
      <w:pPr>
        <w:spacing w:after="0"/>
        <w:ind w:left="360"/>
      </w:pPr>
    </w:p>
    <w:p w14:paraId="5D7BE815" w14:textId="77777777" w:rsidR="00043673" w:rsidRDefault="00043673" w:rsidP="00043673">
      <w:pPr>
        <w:numPr>
          <w:ilvl w:val="0"/>
          <w:numId w:val="1"/>
        </w:numPr>
        <w:spacing w:after="160" w:line="259" w:lineRule="auto"/>
        <w:rPr>
          <w:b/>
          <w:u w:val="single"/>
        </w:rPr>
      </w:pPr>
      <w:r>
        <w:rPr>
          <w:b/>
          <w:u w:val="single"/>
        </w:rPr>
        <w:t>SERVIZIO EDUCATIVO</w:t>
      </w:r>
    </w:p>
    <w:p w14:paraId="758361C4" w14:textId="77777777" w:rsidR="00043673" w:rsidRDefault="00043673" w:rsidP="00043673">
      <w:pPr>
        <w:ind w:left="360"/>
      </w:pPr>
      <w:r w:rsidRPr="00FC78BE">
        <w:t>7.1</w:t>
      </w:r>
      <w:r>
        <w:t xml:space="preserve"> come valuta le attività di anim</w:t>
      </w:r>
      <w:r w:rsidR="00D33FCC">
        <w:t xml:space="preserve">azione </w:t>
      </w:r>
      <w:proofErr w:type="gramStart"/>
      <w:r w:rsidR="00D33FCC">
        <w:t>( giochi</w:t>
      </w:r>
      <w:proofErr w:type="gramEnd"/>
      <w:r w:rsidR="00D33FCC">
        <w:t>, lavori, feste) a cui ha partecipato?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5922D08C" w14:textId="77777777" w:rsidTr="00820364">
        <w:tc>
          <w:tcPr>
            <w:tcW w:w="1955" w:type="dxa"/>
          </w:tcPr>
          <w:p w14:paraId="4C4A8ADF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62BE71CA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3F2037FC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5210A413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63734B76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27A76D2B" w14:textId="77777777" w:rsidR="0069384C" w:rsidRDefault="00043673" w:rsidP="00937C10">
      <w:pPr>
        <w:spacing w:after="0"/>
      </w:pPr>
      <w:r>
        <w:t>Quali suggerimenti si sente di fare: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13CA15" w14:textId="77777777" w:rsidR="00043673" w:rsidRDefault="00043673" w:rsidP="00043673">
      <w:pPr>
        <w:ind w:left="360"/>
      </w:pPr>
      <w:r w:rsidRPr="00FC78BE">
        <w:t>7.</w:t>
      </w:r>
      <w:r w:rsidR="00D33FCC">
        <w:t>2 Come valuta i programmi delle attività esterne (es. ippoterapia, piscina, uscite sul territorio)?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043673" w14:paraId="692CE145" w14:textId="77777777" w:rsidTr="00820364">
        <w:tc>
          <w:tcPr>
            <w:tcW w:w="1955" w:type="dxa"/>
          </w:tcPr>
          <w:p w14:paraId="5B3C820F" w14:textId="77777777" w:rsidR="00043673" w:rsidRDefault="00043673" w:rsidP="00820364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3B567202" w14:textId="77777777" w:rsidR="00043673" w:rsidRDefault="00043673" w:rsidP="00820364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7E609A87" w14:textId="77777777" w:rsidR="00043673" w:rsidRDefault="00043673" w:rsidP="00820364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5B152B25" w14:textId="77777777" w:rsidR="00043673" w:rsidRDefault="00043673" w:rsidP="00820364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56251F41" w14:textId="77777777" w:rsidR="00043673" w:rsidRDefault="00043673" w:rsidP="00820364">
            <w:pPr>
              <w:jc w:val="center"/>
            </w:pPr>
            <w:r>
              <w:t>Ottimo</w:t>
            </w:r>
          </w:p>
        </w:tc>
      </w:tr>
    </w:tbl>
    <w:p w14:paraId="79CAFA0A" w14:textId="61D3A8A2" w:rsidR="006F605B" w:rsidRDefault="00043673" w:rsidP="006F605B">
      <w:pPr>
        <w:spacing w:after="0"/>
      </w:pPr>
      <w:r>
        <w:t>Quali suggerimenti vuole esprimere: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E75A00" w14:textId="77777777" w:rsidR="006F605B" w:rsidRDefault="006F605B" w:rsidP="006F605B">
      <w:pPr>
        <w:ind w:left="360"/>
      </w:pPr>
      <w:r>
        <w:t>7.3 Le sono state spiegate le attività educative che vengono effettuate?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15"/>
        <w:gridCol w:w="1820"/>
        <w:gridCol w:w="1934"/>
        <w:gridCol w:w="1842"/>
        <w:gridCol w:w="1842"/>
      </w:tblGrid>
      <w:tr w:rsidR="006F605B" w14:paraId="198C8E5A" w14:textId="77777777" w:rsidTr="008721D0">
        <w:tc>
          <w:tcPr>
            <w:tcW w:w="1955" w:type="dxa"/>
          </w:tcPr>
          <w:p w14:paraId="1874A252" w14:textId="77777777" w:rsidR="006F605B" w:rsidRDefault="006F605B" w:rsidP="008721D0">
            <w:pPr>
              <w:jc w:val="center"/>
            </w:pPr>
            <w:r>
              <w:t>Per nulla</w:t>
            </w:r>
          </w:p>
        </w:tc>
        <w:tc>
          <w:tcPr>
            <w:tcW w:w="1955" w:type="dxa"/>
          </w:tcPr>
          <w:p w14:paraId="4D83E20E" w14:textId="77777777" w:rsidR="006F605B" w:rsidRDefault="006F605B" w:rsidP="008721D0">
            <w:pPr>
              <w:jc w:val="center"/>
            </w:pPr>
            <w:r>
              <w:t>In parte</w:t>
            </w:r>
          </w:p>
        </w:tc>
        <w:tc>
          <w:tcPr>
            <w:tcW w:w="1956" w:type="dxa"/>
          </w:tcPr>
          <w:p w14:paraId="57840AC0" w14:textId="77777777" w:rsidR="006F605B" w:rsidRDefault="006F605B" w:rsidP="008721D0">
            <w:pPr>
              <w:jc w:val="center"/>
            </w:pPr>
            <w:r>
              <w:t xml:space="preserve">Sufficientemente </w:t>
            </w:r>
          </w:p>
        </w:tc>
        <w:tc>
          <w:tcPr>
            <w:tcW w:w="1956" w:type="dxa"/>
          </w:tcPr>
          <w:p w14:paraId="7F9D5584" w14:textId="77777777" w:rsidR="006F605B" w:rsidRDefault="006F605B" w:rsidP="008721D0">
            <w:pPr>
              <w:jc w:val="center"/>
            </w:pPr>
            <w:r>
              <w:t>Quasi sempre</w:t>
            </w:r>
          </w:p>
        </w:tc>
        <w:tc>
          <w:tcPr>
            <w:tcW w:w="1956" w:type="dxa"/>
          </w:tcPr>
          <w:p w14:paraId="51E6AD20" w14:textId="77777777" w:rsidR="006F605B" w:rsidRDefault="006F605B" w:rsidP="008721D0">
            <w:pPr>
              <w:jc w:val="center"/>
            </w:pPr>
            <w:r>
              <w:t>sempre</w:t>
            </w:r>
          </w:p>
        </w:tc>
      </w:tr>
    </w:tbl>
    <w:p w14:paraId="403DD17C" w14:textId="77777777" w:rsidR="006F605B" w:rsidRDefault="006F605B" w:rsidP="006F605B">
      <w:pPr>
        <w:ind w:left="360"/>
      </w:pPr>
    </w:p>
    <w:p w14:paraId="1E9A6421" w14:textId="77777777" w:rsidR="006F605B" w:rsidRDefault="006F605B" w:rsidP="006F605B">
      <w:pPr>
        <w:ind w:left="360"/>
      </w:pPr>
      <w:r>
        <w:t xml:space="preserve">7.4 </w:t>
      </w:r>
      <w:proofErr w:type="gramStart"/>
      <w:r>
        <w:t>E’</w:t>
      </w:r>
      <w:proofErr w:type="gramEnd"/>
      <w:r>
        <w:t xml:space="preserve"> aggiornato sull’andamento delle attività educative?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15"/>
        <w:gridCol w:w="1820"/>
        <w:gridCol w:w="1934"/>
        <w:gridCol w:w="1842"/>
        <w:gridCol w:w="1842"/>
      </w:tblGrid>
      <w:tr w:rsidR="006F605B" w14:paraId="17680268" w14:textId="77777777" w:rsidTr="006F605B">
        <w:tc>
          <w:tcPr>
            <w:tcW w:w="1815" w:type="dxa"/>
          </w:tcPr>
          <w:p w14:paraId="240016EA" w14:textId="77777777" w:rsidR="006F605B" w:rsidRDefault="006F605B" w:rsidP="008721D0">
            <w:pPr>
              <w:jc w:val="center"/>
            </w:pPr>
            <w:r>
              <w:t>Per nulla</w:t>
            </w:r>
          </w:p>
        </w:tc>
        <w:tc>
          <w:tcPr>
            <w:tcW w:w="1820" w:type="dxa"/>
          </w:tcPr>
          <w:p w14:paraId="327BC914" w14:textId="77777777" w:rsidR="006F605B" w:rsidRDefault="006F605B" w:rsidP="008721D0">
            <w:pPr>
              <w:jc w:val="center"/>
            </w:pPr>
            <w:r>
              <w:t>In parte</w:t>
            </w:r>
          </w:p>
        </w:tc>
        <w:tc>
          <w:tcPr>
            <w:tcW w:w="1934" w:type="dxa"/>
          </w:tcPr>
          <w:p w14:paraId="51DDD556" w14:textId="77777777" w:rsidR="006F605B" w:rsidRDefault="006F605B" w:rsidP="008721D0">
            <w:pPr>
              <w:jc w:val="center"/>
            </w:pPr>
            <w:r>
              <w:t xml:space="preserve">Sufficientemente </w:t>
            </w:r>
          </w:p>
        </w:tc>
        <w:tc>
          <w:tcPr>
            <w:tcW w:w="1842" w:type="dxa"/>
          </w:tcPr>
          <w:p w14:paraId="464E329D" w14:textId="77777777" w:rsidR="006F605B" w:rsidRDefault="006F605B" w:rsidP="008721D0">
            <w:pPr>
              <w:jc w:val="center"/>
            </w:pPr>
            <w:r>
              <w:t>Quasi sempre</w:t>
            </w:r>
          </w:p>
        </w:tc>
        <w:tc>
          <w:tcPr>
            <w:tcW w:w="1842" w:type="dxa"/>
          </w:tcPr>
          <w:p w14:paraId="40F879DE" w14:textId="77777777" w:rsidR="006F605B" w:rsidRDefault="006F605B" w:rsidP="008721D0">
            <w:pPr>
              <w:jc w:val="center"/>
            </w:pPr>
            <w:r>
              <w:t>sempre</w:t>
            </w:r>
          </w:p>
        </w:tc>
      </w:tr>
    </w:tbl>
    <w:p w14:paraId="0C311192" w14:textId="77777777" w:rsidR="006F605B" w:rsidRDefault="006F605B" w:rsidP="006F605B">
      <w:pPr>
        <w:spacing w:after="0"/>
        <w:ind w:firstLine="708"/>
      </w:pPr>
    </w:p>
    <w:p w14:paraId="517BD3F2" w14:textId="77777777" w:rsidR="006F605B" w:rsidRDefault="006F605B" w:rsidP="006F605B">
      <w:pPr>
        <w:spacing w:after="0"/>
      </w:pPr>
    </w:p>
    <w:p w14:paraId="167ED6D0" w14:textId="0FF9416C" w:rsidR="006F605B" w:rsidRDefault="006F605B" w:rsidP="006F605B">
      <w:pPr>
        <w:spacing w:after="0"/>
        <w:ind w:firstLine="284"/>
      </w:pPr>
      <w:r>
        <w:lastRenderedPageBreak/>
        <w:t>7.5 come valuta le attività educative rivolte agli utenti?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6F605B" w14:paraId="2F255E36" w14:textId="77777777" w:rsidTr="008721D0">
        <w:tc>
          <w:tcPr>
            <w:tcW w:w="1955" w:type="dxa"/>
          </w:tcPr>
          <w:p w14:paraId="1B03B29F" w14:textId="77777777" w:rsidR="006F605B" w:rsidRDefault="006F605B" w:rsidP="008721D0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77E8350E" w14:textId="77777777" w:rsidR="006F605B" w:rsidRDefault="006F605B" w:rsidP="008721D0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22485C3D" w14:textId="77777777" w:rsidR="006F605B" w:rsidRDefault="006F605B" w:rsidP="008721D0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4D075744" w14:textId="77777777" w:rsidR="006F605B" w:rsidRDefault="006F605B" w:rsidP="008721D0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2DABB401" w14:textId="77777777" w:rsidR="006F605B" w:rsidRDefault="006F605B" w:rsidP="008721D0">
            <w:pPr>
              <w:jc w:val="center"/>
            </w:pPr>
            <w:r>
              <w:t>Ottimo</w:t>
            </w:r>
          </w:p>
        </w:tc>
      </w:tr>
    </w:tbl>
    <w:p w14:paraId="479BFAE9" w14:textId="77777777" w:rsidR="006F605B" w:rsidRDefault="006F605B" w:rsidP="006F605B">
      <w:pPr>
        <w:spacing w:after="0"/>
      </w:pPr>
      <w:r>
        <w:t>Quali suggerimenti vuole esprimere: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F58673" w14:textId="77777777" w:rsidR="00C2259F" w:rsidRDefault="00C2259F" w:rsidP="00C2259F">
      <w:pPr>
        <w:spacing w:after="0"/>
      </w:pPr>
    </w:p>
    <w:p w14:paraId="7733C064" w14:textId="77777777" w:rsidR="0069384C" w:rsidRDefault="0069384C" w:rsidP="00C2259F">
      <w:pPr>
        <w:spacing w:after="0"/>
      </w:pPr>
    </w:p>
    <w:p w14:paraId="1768BBA2" w14:textId="77777777" w:rsidR="00043673" w:rsidRDefault="00043673" w:rsidP="00043673">
      <w:pPr>
        <w:numPr>
          <w:ilvl w:val="0"/>
          <w:numId w:val="1"/>
        </w:numPr>
        <w:spacing w:after="160" w:line="259" w:lineRule="auto"/>
        <w:rPr>
          <w:b/>
          <w:u w:val="single"/>
        </w:rPr>
      </w:pPr>
      <w:r>
        <w:rPr>
          <w:b/>
          <w:u w:val="single"/>
        </w:rPr>
        <w:t>SERVIZIO LAVANDERIA</w:t>
      </w:r>
    </w:p>
    <w:p w14:paraId="27F300B5" w14:textId="77777777" w:rsidR="00C2259F" w:rsidRDefault="00C2259F" w:rsidP="00C2259F">
      <w:pPr>
        <w:pStyle w:val="Paragrafoelenco"/>
        <w:ind w:left="360"/>
      </w:pPr>
      <w:proofErr w:type="gramStart"/>
      <w:r>
        <w:t>8</w:t>
      </w:r>
      <w:r w:rsidRPr="000442A0">
        <w:t>.1</w:t>
      </w:r>
      <w:r>
        <w:t xml:space="preserve">  Sul</w:t>
      </w:r>
      <w:proofErr w:type="gramEnd"/>
      <w:r>
        <w:t xml:space="preserve"> servizio della lavanderia qual è il Suo giudizio?</w:t>
      </w:r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C2259F" w14:paraId="1A0E41A4" w14:textId="77777777" w:rsidTr="000E61BE">
        <w:tc>
          <w:tcPr>
            <w:tcW w:w="1955" w:type="dxa"/>
          </w:tcPr>
          <w:p w14:paraId="306EE4D7" w14:textId="77777777" w:rsidR="00C2259F" w:rsidRDefault="00C2259F" w:rsidP="000E61BE">
            <w:pPr>
              <w:jc w:val="center"/>
            </w:pPr>
            <w:r>
              <w:t>Insufficiente</w:t>
            </w:r>
          </w:p>
        </w:tc>
        <w:tc>
          <w:tcPr>
            <w:tcW w:w="1955" w:type="dxa"/>
          </w:tcPr>
          <w:p w14:paraId="294DD1B7" w14:textId="77777777" w:rsidR="00C2259F" w:rsidRDefault="00C2259F" w:rsidP="000E61BE">
            <w:pPr>
              <w:jc w:val="center"/>
            </w:pPr>
            <w:r>
              <w:t>Sufficiente</w:t>
            </w:r>
          </w:p>
        </w:tc>
        <w:tc>
          <w:tcPr>
            <w:tcW w:w="1956" w:type="dxa"/>
          </w:tcPr>
          <w:p w14:paraId="29732981" w14:textId="77777777" w:rsidR="00C2259F" w:rsidRDefault="00C2259F" w:rsidP="000E61BE">
            <w:pPr>
              <w:jc w:val="center"/>
            </w:pPr>
            <w:r>
              <w:t>Discreto</w:t>
            </w:r>
          </w:p>
        </w:tc>
        <w:tc>
          <w:tcPr>
            <w:tcW w:w="1956" w:type="dxa"/>
          </w:tcPr>
          <w:p w14:paraId="420C1367" w14:textId="77777777" w:rsidR="00C2259F" w:rsidRDefault="00C2259F" w:rsidP="000E61BE">
            <w:pPr>
              <w:jc w:val="center"/>
            </w:pPr>
            <w:r>
              <w:t>Buono</w:t>
            </w:r>
          </w:p>
        </w:tc>
        <w:tc>
          <w:tcPr>
            <w:tcW w:w="1956" w:type="dxa"/>
          </w:tcPr>
          <w:p w14:paraId="64513294" w14:textId="77777777" w:rsidR="00C2259F" w:rsidRDefault="00C2259F" w:rsidP="000E61BE">
            <w:pPr>
              <w:jc w:val="center"/>
            </w:pPr>
            <w:r>
              <w:t>Ottimo</w:t>
            </w:r>
          </w:p>
        </w:tc>
      </w:tr>
    </w:tbl>
    <w:p w14:paraId="2FF8FD4E" w14:textId="77777777" w:rsidR="00C2259F" w:rsidRDefault="00C2259F" w:rsidP="00C2259F">
      <w:pPr>
        <w:spacing w:after="0"/>
      </w:pPr>
    </w:p>
    <w:p w14:paraId="7E1A732C" w14:textId="77777777" w:rsidR="00C2259F" w:rsidRDefault="00D33FCC" w:rsidP="00C2259F">
      <w:pPr>
        <w:spacing w:after="0"/>
        <w:ind w:left="360"/>
      </w:pPr>
      <w:r>
        <w:t>Perché?</w:t>
      </w:r>
      <w:r w:rsidR="00C2259F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C15705" w14:textId="77777777" w:rsidR="00D33FCC" w:rsidRDefault="00D33FCC" w:rsidP="00D33FCC">
      <w:pPr>
        <w:spacing w:after="160" w:line="259" w:lineRule="auto"/>
        <w:ind w:left="426"/>
        <w:rPr>
          <w:b/>
          <w:u w:val="single"/>
        </w:rPr>
      </w:pPr>
    </w:p>
    <w:p w14:paraId="1D699298" w14:textId="5707E774" w:rsidR="00B42BE9" w:rsidRPr="00B42BE9" w:rsidRDefault="00B42BE9" w:rsidP="00B42BE9">
      <w:pPr>
        <w:pStyle w:val="Paragrafoelenco"/>
        <w:numPr>
          <w:ilvl w:val="0"/>
          <w:numId w:val="1"/>
        </w:numPr>
        <w:spacing w:after="160" w:line="256" w:lineRule="auto"/>
        <w:rPr>
          <w:rFonts w:asciiTheme="minorHAnsi" w:eastAsiaTheme="minorHAnsi" w:hAnsiTheme="minorHAnsi" w:cstheme="minorBidi"/>
          <w:b/>
          <w:u w:val="single"/>
        </w:rPr>
      </w:pPr>
      <w:r w:rsidRPr="00B42BE9">
        <w:rPr>
          <w:b/>
          <w:u w:val="single"/>
        </w:rPr>
        <w:t>GESTIONE COVID 19</w:t>
      </w:r>
    </w:p>
    <w:p w14:paraId="76298810" w14:textId="77777777" w:rsidR="00B42BE9" w:rsidRDefault="00B42BE9" w:rsidP="00B42BE9">
      <w:pPr>
        <w:spacing w:after="160" w:line="256" w:lineRule="auto"/>
        <w:ind w:left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9.1 Come ritiene la gestione dei protocolli di prevenzione e protezione anticovid messi in atto dall’Ente </w:t>
      </w:r>
      <w:proofErr w:type="gramStart"/>
      <w:r>
        <w:rPr>
          <w:rFonts w:ascii="Calibri" w:eastAsia="Calibri" w:hAnsi="Calibri" w:cs="Times New Roman"/>
        </w:rPr>
        <w:t>( accessi</w:t>
      </w:r>
      <w:proofErr w:type="gramEnd"/>
      <w:r>
        <w:rPr>
          <w:rFonts w:ascii="Calibri" w:eastAsia="Calibri" w:hAnsi="Calibri" w:cs="Times New Roman"/>
        </w:rPr>
        <w:t xml:space="preserve"> e uscite in/da struttura, screening, </w:t>
      </w:r>
      <w:proofErr w:type="spellStart"/>
      <w:r>
        <w:rPr>
          <w:rFonts w:ascii="Calibri" w:eastAsia="Calibri" w:hAnsi="Calibri" w:cs="Times New Roman"/>
        </w:rPr>
        <w:t>ecc</w:t>
      </w:r>
      <w:proofErr w:type="spellEnd"/>
      <w:proofErr w:type="gramStart"/>
      <w:r>
        <w:rPr>
          <w:rFonts w:ascii="Calibri" w:eastAsia="Calibri" w:hAnsi="Calibri" w:cs="Times New Roman"/>
        </w:rPr>
        <w:t>) ?</w:t>
      </w:r>
      <w:proofErr w:type="gramEnd"/>
    </w:p>
    <w:tbl>
      <w:tblPr>
        <w:tblStyle w:val="Grigliatabella"/>
        <w:tblW w:w="0" w:type="auto"/>
        <w:tblInd w:w="375" w:type="dxa"/>
        <w:tblLook w:val="04A0" w:firstRow="1" w:lastRow="0" w:firstColumn="1" w:lastColumn="0" w:noHBand="0" w:noVBand="1"/>
      </w:tblPr>
      <w:tblGrid>
        <w:gridCol w:w="1884"/>
        <w:gridCol w:w="1867"/>
        <w:gridCol w:w="1844"/>
        <w:gridCol w:w="1826"/>
        <w:gridCol w:w="1832"/>
      </w:tblGrid>
      <w:tr w:rsidR="00B42BE9" w14:paraId="63723BF2" w14:textId="77777777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CC84" w14:textId="77777777" w:rsidR="00B42BE9" w:rsidRDefault="00B42BE9">
            <w:pPr>
              <w:jc w:val="center"/>
            </w:pPr>
            <w:r>
              <w:t>Insufficiente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C3CA" w14:textId="77777777" w:rsidR="00B42BE9" w:rsidRDefault="00B42BE9">
            <w:pPr>
              <w:jc w:val="center"/>
            </w:pPr>
            <w:r>
              <w:t>Sufficiente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DC12" w14:textId="77777777" w:rsidR="00B42BE9" w:rsidRDefault="00B42BE9">
            <w:pPr>
              <w:jc w:val="center"/>
            </w:pPr>
            <w:r>
              <w:t>Discreto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8784" w14:textId="77777777" w:rsidR="00B42BE9" w:rsidRDefault="00B42BE9">
            <w:pPr>
              <w:jc w:val="center"/>
            </w:pPr>
            <w:r>
              <w:t>Buono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98C9" w14:textId="77777777" w:rsidR="00B42BE9" w:rsidRDefault="00B42BE9">
            <w:pPr>
              <w:jc w:val="center"/>
            </w:pPr>
            <w:r>
              <w:t>Ottimo</w:t>
            </w:r>
          </w:p>
        </w:tc>
      </w:tr>
    </w:tbl>
    <w:p w14:paraId="3072A674" w14:textId="77777777" w:rsidR="00B42BE9" w:rsidRDefault="00B42BE9" w:rsidP="00B42BE9">
      <w:pPr>
        <w:spacing w:after="0"/>
        <w:ind w:left="360"/>
      </w:pPr>
    </w:p>
    <w:p w14:paraId="39688D6D" w14:textId="77777777" w:rsidR="00B42BE9" w:rsidRDefault="00B42BE9" w:rsidP="00B42BE9">
      <w:pPr>
        <w:spacing w:after="0"/>
        <w:ind w:left="360"/>
      </w:pPr>
      <w:r>
        <w:t>Quali sono le sue considerazioni per un miglioramento?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B33642" w14:textId="77777777" w:rsidR="00B42BE9" w:rsidRDefault="00B42BE9" w:rsidP="00D33FCC">
      <w:pPr>
        <w:spacing w:after="160" w:line="259" w:lineRule="auto"/>
        <w:ind w:left="426"/>
        <w:rPr>
          <w:b/>
          <w:u w:val="single"/>
        </w:rPr>
      </w:pPr>
    </w:p>
    <w:p w14:paraId="1561CF5A" w14:textId="77777777" w:rsidR="00043673" w:rsidRDefault="00043673" w:rsidP="00043673">
      <w:pPr>
        <w:pStyle w:val="Paragrafoelenco"/>
        <w:ind w:left="360"/>
      </w:pPr>
    </w:p>
    <w:p w14:paraId="645C7B99" w14:textId="77777777" w:rsidR="00043673" w:rsidRPr="0023243E" w:rsidRDefault="00043673" w:rsidP="00043673">
      <w:pPr>
        <w:rPr>
          <w:b/>
          <w:u w:val="single"/>
        </w:rPr>
      </w:pPr>
    </w:p>
    <w:sectPr w:rsidR="00043673" w:rsidRPr="0023243E" w:rsidSect="0024489F">
      <w:headerReference w:type="default" r:id="rId7"/>
      <w:foot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456CB" w14:textId="77777777" w:rsidR="00043673" w:rsidRDefault="00043673" w:rsidP="0024489F">
      <w:pPr>
        <w:spacing w:after="0" w:line="240" w:lineRule="auto"/>
      </w:pPr>
      <w:r>
        <w:separator/>
      </w:r>
    </w:p>
  </w:endnote>
  <w:endnote w:type="continuationSeparator" w:id="0">
    <w:p w14:paraId="58AA7333" w14:textId="77777777" w:rsidR="00043673" w:rsidRDefault="00043673" w:rsidP="0024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36B0" w14:textId="77777777" w:rsidR="0024489F" w:rsidRPr="00626FF3" w:rsidRDefault="00626FF3" w:rsidP="00626FF3">
    <w:pPr>
      <w:jc w:val="center"/>
      <w:rPr>
        <w:color w:val="333333"/>
      </w:rPr>
    </w:pPr>
    <w:r w:rsidRPr="00FB26EB">
      <w:rPr>
        <w:color w:val="333333"/>
        <w:sz w:val="20"/>
      </w:rPr>
      <w:t xml:space="preserve">Sede Legale: 22070 CASSINA RIZZARDI (Como)Via Monte Grappa, </w:t>
    </w:r>
    <w:proofErr w:type="gramStart"/>
    <w:r w:rsidRPr="00FB26EB">
      <w:rPr>
        <w:color w:val="333333"/>
        <w:sz w:val="20"/>
      </w:rPr>
      <w:t>95</w:t>
    </w:r>
    <w:r w:rsidRPr="00FB26EB">
      <w:rPr>
        <w:color w:val="333333"/>
        <w:sz w:val="20"/>
        <w:szCs w:val="20"/>
      </w:rPr>
      <w:t xml:space="preserve">  </w:t>
    </w:r>
    <w:r w:rsidRPr="00FB26EB">
      <w:rPr>
        <w:color w:val="333333"/>
      </w:rPr>
      <w:t>Tel.</w:t>
    </w:r>
    <w:proofErr w:type="gramEnd"/>
    <w:r w:rsidRPr="00FB26EB">
      <w:rPr>
        <w:color w:val="333333"/>
      </w:rPr>
      <w:t xml:space="preserve">/Fax: 031/92.81.81 </w:t>
    </w:r>
    <w:r w:rsidRPr="001576EE">
      <w:rPr>
        <w:color w:val="333333"/>
      </w:rPr>
      <w:t>e-mail</w:t>
    </w:r>
    <w:proofErr w:type="gramStart"/>
    <w:r w:rsidRPr="001576EE">
      <w:rPr>
        <w:color w:val="333333"/>
      </w:rPr>
      <w:t xml:space="preserve">: </w:t>
    </w:r>
    <w:r w:rsidR="0066751E" w:rsidRPr="00043673">
      <w:rPr>
        <w:sz w:val="20"/>
        <w:szCs w:val="20"/>
      </w:rPr>
      <w:t>:</w:t>
    </w:r>
    <w:proofErr w:type="gramEnd"/>
    <w:r w:rsidR="0066751E" w:rsidRPr="00043673">
      <w:rPr>
        <w:sz w:val="20"/>
        <w:szCs w:val="20"/>
      </w:rPr>
      <w:t xml:space="preserve"> </w:t>
    </w:r>
    <w:hyperlink r:id="rId1" w:history="1">
      <w:r w:rsidR="0066751E" w:rsidRPr="00043673">
        <w:rPr>
          <w:rStyle w:val="Collegamentoipertestuale"/>
          <w:color w:val="000000" w:themeColor="text1"/>
          <w:sz w:val="20"/>
          <w:szCs w:val="20"/>
        </w:rPr>
        <w:t>info@consorzioimpegnosociale.it</w:t>
      </w:r>
    </w:hyperlink>
    <w:r w:rsidR="0066751E" w:rsidRPr="00043673">
      <w:rPr>
        <w:color w:val="000000" w:themeColor="text1"/>
        <w:sz w:val="20"/>
        <w:szCs w:val="20"/>
      </w:rPr>
      <w:tab/>
    </w:r>
    <w:r w:rsidRPr="001576EE">
      <w:rPr>
        <w:color w:val="333333"/>
      </w:rPr>
      <w:t xml:space="preserve"> P. IVA: 02629910130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809C4" w14:textId="77777777" w:rsidR="00043673" w:rsidRDefault="00043673" w:rsidP="0024489F">
      <w:pPr>
        <w:spacing w:after="0" w:line="240" w:lineRule="auto"/>
      </w:pPr>
      <w:r>
        <w:separator/>
      </w:r>
    </w:p>
  </w:footnote>
  <w:footnote w:type="continuationSeparator" w:id="0">
    <w:p w14:paraId="57B73564" w14:textId="77777777" w:rsidR="00043673" w:rsidRDefault="00043673" w:rsidP="00244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2463" w14:textId="77777777" w:rsidR="0024489F" w:rsidRPr="00626FF3" w:rsidRDefault="008641C6" w:rsidP="00626FF3">
    <w:pPr>
      <w:pStyle w:val="Intestazione"/>
      <w:jc w:val="center"/>
      <w:rPr>
        <w:rFonts w:ascii="Cambria" w:hAnsi="Cambria" w:cs="Calibri"/>
        <w:b/>
        <w:i/>
      </w:rPr>
    </w:pPr>
    <w:r w:rsidRPr="00754E19">
      <w:rPr>
        <w:b/>
        <w:i/>
        <w:noProof/>
        <w:sz w:val="20"/>
        <w:lang w:eastAsia="it-IT"/>
      </w:rPr>
      <w:drawing>
        <wp:anchor distT="0" distB="0" distL="114300" distR="114300" simplePos="0" relativeHeight="251661824" behindDoc="0" locked="0" layoutInCell="1" allowOverlap="1" wp14:anchorId="2644EC61" wp14:editId="3D2D14AA">
          <wp:simplePos x="0" y="0"/>
          <wp:positionH relativeFrom="page">
            <wp:posOffset>6297930</wp:posOffset>
          </wp:positionH>
          <wp:positionV relativeFrom="paragraph">
            <wp:posOffset>148590</wp:posOffset>
          </wp:positionV>
          <wp:extent cx="462280" cy="476250"/>
          <wp:effectExtent l="0" t="0" r="0" b="0"/>
          <wp:wrapThrough wrapText="bothSides">
            <wp:wrapPolygon edited="0">
              <wp:start x="890" y="0"/>
              <wp:lineTo x="890" y="20736"/>
              <wp:lineTo x="19582" y="20736"/>
              <wp:lineTo x="19582" y="0"/>
              <wp:lineTo x="890" y="0"/>
            </wp:wrapPolygon>
          </wp:wrapThrough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01\CDD\Qualità Sicurezza\marchi certificazione regolamenti cq\marchio 2017\PNG_web\CQY_9-15_18-07_IT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76250"/>
                  </a:xfrm>
                  <a:prstGeom prst="rect">
                    <a:avLst/>
                  </a:prstGeom>
                  <a:noFill/>
                  <a:ln w="158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751E"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057E85EB" wp14:editId="61E438C6">
          <wp:simplePos x="0" y="0"/>
          <wp:positionH relativeFrom="column">
            <wp:posOffset>3810</wp:posOffset>
          </wp:positionH>
          <wp:positionV relativeFrom="paragraph">
            <wp:posOffset>-3810</wp:posOffset>
          </wp:positionV>
          <wp:extent cx="1048385" cy="733425"/>
          <wp:effectExtent l="0" t="0" r="0" b="9525"/>
          <wp:wrapNone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3606">
      <w:rPr>
        <w:rFonts w:ascii="Cambria" w:hAnsi="Cambria" w:cs="Calibri"/>
        <w:b/>
        <w:i/>
      </w:rPr>
      <w:t xml:space="preserve">                         </w:t>
    </w:r>
    <w:r w:rsidR="0024489F" w:rsidRPr="00626FF3">
      <w:rPr>
        <w:rFonts w:ascii="Cambria" w:hAnsi="Cambria" w:cs="Calibri"/>
        <w:b/>
        <w:i/>
      </w:rPr>
      <w:t>Consorzio Impegno Sociale</w:t>
    </w:r>
  </w:p>
  <w:p w14:paraId="15FAC468" w14:textId="77777777" w:rsidR="00626FF3" w:rsidRPr="00626FF3" w:rsidRDefault="00626FF3" w:rsidP="00626FF3">
    <w:pPr>
      <w:pStyle w:val="Intestazione"/>
      <w:jc w:val="center"/>
      <w:rPr>
        <w:rFonts w:ascii="Cambria" w:hAnsi="Cambria" w:cs="Calibri"/>
        <w:b/>
        <w:i/>
      </w:rPr>
    </w:pPr>
  </w:p>
  <w:p w14:paraId="504D8679" w14:textId="77777777" w:rsidR="0024489F" w:rsidRPr="00626FF3" w:rsidRDefault="00BE3606" w:rsidP="00BE3606">
    <w:pPr>
      <w:pStyle w:val="Intestazione"/>
      <w:tabs>
        <w:tab w:val="clear" w:pos="4819"/>
        <w:tab w:val="center" w:pos="0"/>
      </w:tabs>
      <w:jc w:val="center"/>
      <w:rPr>
        <w:rFonts w:ascii="Cambria" w:hAnsi="Cambria" w:cs="Calibri"/>
        <w:b/>
        <w:i/>
      </w:rPr>
    </w:pPr>
    <w:r>
      <w:rPr>
        <w:rFonts w:ascii="Cambria" w:hAnsi="Cambria" w:cs="Calibri"/>
        <w:b/>
        <w:i/>
      </w:rPr>
      <w:t xml:space="preserve">                           </w:t>
    </w:r>
    <w:r w:rsidR="0024489F" w:rsidRPr="00626FF3">
      <w:rPr>
        <w:rFonts w:ascii="Cambria" w:hAnsi="Cambria" w:cs="Calibri"/>
        <w:b/>
        <w:i/>
      </w:rPr>
      <w:t>RSD dalla Crisalide alla farfalla</w:t>
    </w:r>
  </w:p>
  <w:p w14:paraId="492CAEBE" w14:textId="77777777" w:rsidR="0024489F" w:rsidRDefault="00BE3606" w:rsidP="00BE3606">
    <w:pPr>
      <w:pStyle w:val="Intestazione"/>
      <w:tabs>
        <w:tab w:val="clear" w:pos="4819"/>
        <w:tab w:val="center" w:pos="0"/>
      </w:tabs>
      <w:jc w:val="center"/>
    </w:pPr>
    <w:r>
      <w:rPr>
        <w:rFonts w:ascii="Cambria" w:hAnsi="Cambria" w:cs="Calibri"/>
        <w:b/>
        <w:i/>
      </w:rPr>
      <w:t xml:space="preserve">                             </w:t>
    </w:r>
    <w:r w:rsidR="0024489F" w:rsidRPr="00626FF3">
      <w:rPr>
        <w:rFonts w:ascii="Cambria" w:hAnsi="Cambria" w:cs="Calibri"/>
        <w:b/>
        <w:i/>
      </w:rPr>
      <w:t>Via Monte Grappa 130- Cassina Rizzardi-Como</w:t>
    </w:r>
  </w:p>
  <w:p w14:paraId="5238803F" w14:textId="77777777" w:rsidR="0024489F" w:rsidRPr="00626FF3" w:rsidRDefault="0024489F" w:rsidP="0024489F">
    <w:pPr>
      <w:pStyle w:val="Intestazione"/>
      <w:rPr>
        <w:sz w:val="20"/>
        <w:szCs w:val="20"/>
        <w:lang w:val="en-US"/>
      </w:rPr>
    </w:pPr>
    <w:r>
      <w:tab/>
    </w:r>
    <w:r>
      <w:tab/>
    </w:r>
    <w:r w:rsidRPr="00626FF3">
      <w:rPr>
        <w:sz w:val="20"/>
        <w:szCs w:val="20"/>
        <w:lang w:val="en-US"/>
      </w:rPr>
      <w:t>Tel. 031 927681</w:t>
    </w:r>
  </w:p>
  <w:p w14:paraId="5C9CC6D4" w14:textId="77777777" w:rsidR="0024489F" w:rsidRPr="00626FF3" w:rsidRDefault="0024489F" w:rsidP="0024489F">
    <w:pPr>
      <w:pStyle w:val="Intestazione"/>
      <w:jc w:val="right"/>
      <w:rPr>
        <w:sz w:val="20"/>
        <w:szCs w:val="20"/>
        <w:lang w:val="en-US"/>
      </w:rPr>
    </w:pPr>
    <w:r w:rsidRPr="00626FF3">
      <w:rPr>
        <w:sz w:val="20"/>
        <w:szCs w:val="20"/>
        <w:lang w:val="en-US"/>
      </w:rPr>
      <w:t>Fax 031 3540011</w:t>
    </w:r>
  </w:p>
  <w:p w14:paraId="058499F9" w14:textId="77777777" w:rsidR="0024489F" w:rsidRPr="00626FF3" w:rsidRDefault="0066751E" w:rsidP="0066751E">
    <w:pPr>
      <w:pStyle w:val="Intestazione"/>
      <w:rPr>
        <w:sz w:val="20"/>
        <w:szCs w:val="20"/>
        <w:lang w:val="en-US"/>
      </w:rPr>
    </w:pP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  <w:t xml:space="preserve">  </w:t>
    </w:r>
    <w:r w:rsidR="0024489F" w:rsidRPr="00626FF3">
      <w:rPr>
        <w:sz w:val="20"/>
        <w:szCs w:val="20"/>
        <w:lang w:val="en-US"/>
      </w:rPr>
      <w:t>Mail</w:t>
    </w:r>
    <w:r w:rsidR="0024489F" w:rsidRPr="00DE06B6">
      <w:rPr>
        <w:color w:val="000000" w:themeColor="text1"/>
        <w:sz w:val="20"/>
        <w:szCs w:val="20"/>
        <w:lang w:val="en-US"/>
      </w:rPr>
      <w:t xml:space="preserve">: </w:t>
    </w:r>
    <w:hyperlink r:id="rId3" w:history="1">
      <w:r w:rsidR="00DE06B6" w:rsidRPr="002E06C9">
        <w:rPr>
          <w:rStyle w:val="Collegamentoipertestuale"/>
          <w:sz w:val="20"/>
          <w:szCs w:val="20"/>
          <w:lang w:val="en-US"/>
        </w:rPr>
        <w:t>rsd@consorzioimpegnosociale.it</w:t>
      </w:r>
    </w:hyperlink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hyperlink r:id="rId4" w:history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81E7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EAE1B2A"/>
    <w:multiLevelType w:val="multilevel"/>
    <w:tmpl w:val="892009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6910236">
    <w:abstractNumId w:val="0"/>
  </w:num>
  <w:num w:numId="2" w16cid:durableId="639116754">
    <w:abstractNumId w:val="1"/>
  </w:num>
  <w:num w:numId="3" w16cid:durableId="145432865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673"/>
    <w:rsid w:val="00022212"/>
    <w:rsid w:val="00043673"/>
    <w:rsid w:val="00063CB4"/>
    <w:rsid w:val="00075679"/>
    <w:rsid w:val="001576EE"/>
    <w:rsid w:val="0024489F"/>
    <w:rsid w:val="002B614D"/>
    <w:rsid w:val="002E14FC"/>
    <w:rsid w:val="002F283A"/>
    <w:rsid w:val="003060A9"/>
    <w:rsid w:val="003C4E7C"/>
    <w:rsid w:val="00434104"/>
    <w:rsid w:val="0059123C"/>
    <w:rsid w:val="00595074"/>
    <w:rsid w:val="00626FF3"/>
    <w:rsid w:val="0066751E"/>
    <w:rsid w:val="0069384C"/>
    <w:rsid w:val="006A227F"/>
    <w:rsid w:val="006F605B"/>
    <w:rsid w:val="00833018"/>
    <w:rsid w:val="008641C6"/>
    <w:rsid w:val="008F2629"/>
    <w:rsid w:val="00937C10"/>
    <w:rsid w:val="009D01AF"/>
    <w:rsid w:val="009F164F"/>
    <w:rsid w:val="00A4305B"/>
    <w:rsid w:val="00B42BE9"/>
    <w:rsid w:val="00B53F7F"/>
    <w:rsid w:val="00BE3606"/>
    <w:rsid w:val="00C2259F"/>
    <w:rsid w:val="00D33FCC"/>
    <w:rsid w:val="00DE06B6"/>
    <w:rsid w:val="00E607F5"/>
    <w:rsid w:val="00F42C7E"/>
    <w:rsid w:val="00FA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CD6C9BC"/>
  <w15:chartTrackingRefBased/>
  <w15:docId w15:val="{2C4F9854-F707-41C0-A345-1FE24F4F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367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043673"/>
    <w:pPr>
      <w:keepNext/>
      <w:outlineLvl w:val="1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48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89F"/>
  </w:style>
  <w:style w:type="paragraph" w:styleId="Pidipagina">
    <w:name w:val="footer"/>
    <w:basedOn w:val="Normale"/>
    <w:link w:val="PidipaginaCarattere"/>
    <w:uiPriority w:val="99"/>
    <w:unhideWhenUsed/>
    <w:rsid w:val="002448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89F"/>
  </w:style>
  <w:style w:type="character" w:styleId="Collegamentoipertestuale">
    <w:name w:val="Hyperlink"/>
    <w:uiPriority w:val="99"/>
    <w:unhideWhenUsed/>
    <w:rsid w:val="0024489F"/>
    <w:rPr>
      <w:color w:val="0563C1"/>
      <w:u w:val="single"/>
    </w:rPr>
  </w:style>
  <w:style w:type="character" w:customStyle="1" w:styleId="Titolo2Carattere">
    <w:name w:val="Titolo 2 Carattere"/>
    <w:basedOn w:val="Carpredefinitoparagrafo"/>
    <w:link w:val="Titolo2"/>
    <w:rsid w:val="00043673"/>
    <w:rPr>
      <w:rFonts w:asciiTheme="minorHAnsi" w:eastAsiaTheme="minorHAnsi" w:hAnsiTheme="minorHAnsi" w:cstheme="minorBidi"/>
      <w:sz w:val="22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043673"/>
    <w:pPr>
      <w:ind w:left="720"/>
      <w:contextualSpacing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0436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043673"/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43673"/>
    <w:pPr>
      <w:spacing w:after="0" w:line="240" w:lineRule="auto"/>
    </w:pPr>
    <w:rPr>
      <w:rFonts w:ascii="Arial Rounded MT Bold" w:eastAsia="Times New Roman" w:hAnsi="Arial Rounded MT Bold" w:cs="Times New Roman"/>
      <w:color w:val="000000"/>
      <w:kern w:val="28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43673"/>
    <w:rPr>
      <w:rFonts w:ascii="Arial Rounded MT Bold" w:eastAsia="Times New Roman" w:hAnsi="Arial Rounded MT Bold"/>
      <w:color w:val="000000"/>
      <w:kern w:val="28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4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4563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onsorzioimpegnosocial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sd@consorzioimpegnosocial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rsdimpegnosociale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sampietro\Documents\Modelli%20di%20Office%20personalizzati\carta%20intestata%20rs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rsd</Template>
  <TotalTime>11</TotalTime>
  <Pages>5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Links>
    <vt:vector size="12" baseType="variant">
      <vt:variant>
        <vt:i4>5963839</vt:i4>
      </vt:variant>
      <vt:variant>
        <vt:i4>3</vt:i4>
      </vt:variant>
      <vt:variant>
        <vt:i4>0</vt:i4>
      </vt:variant>
      <vt:variant>
        <vt:i4>5</vt:i4>
      </vt:variant>
      <vt:variant>
        <vt:lpwstr>mailto:impegnosociale1@tin.it</vt:lpwstr>
      </vt:variant>
      <vt:variant>
        <vt:lpwstr/>
      </vt:variant>
      <vt:variant>
        <vt:i4>6422599</vt:i4>
      </vt:variant>
      <vt:variant>
        <vt:i4>0</vt:i4>
      </vt:variant>
      <vt:variant>
        <vt:i4>0</vt:i4>
      </vt:variant>
      <vt:variant>
        <vt:i4>5</vt:i4>
      </vt:variant>
      <vt:variant>
        <vt:lpwstr>mailto:rsdimpegnosociale@gmail.com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Sampietro</dc:creator>
  <cp:keywords/>
  <dc:description/>
  <cp:lastModifiedBy>Roberto Botta</cp:lastModifiedBy>
  <cp:revision>4</cp:revision>
  <cp:lastPrinted>2025-12-17T13:52:00Z</cp:lastPrinted>
  <dcterms:created xsi:type="dcterms:W3CDTF">2025-12-16T11:10:00Z</dcterms:created>
  <dcterms:modified xsi:type="dcterms:W3CDTF">2025-12-17T14:03:00Z</dcterms:modified>
</cp:coreProperties>
</file>